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C98" w:rsidRPr="00554A47" w:rsidRDefault="009D0C98" w:rsidP="00554A47">
      <w:pPr>
        <w:shd w:val="clear" w:color="auto" w:fill="FFFFFF"/>
        <w:spacing w:after="300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uk-UA"/>
        </w:rPr>
      </w:pPr>
      <w:r>
        <w:rPr>
          <w:rFonts w:ascii="Times New Roman" w:hAnsi="Times New Roman"/>
          <w:kern w:val="36"/>
          <w:sz w:val="28"/>
          <w:szCs w:val="28"/>
          <w:lang w:eastAsia="uk-UA"/>
        </w:rPr>
        <w:t>Сформовано проє</w:t>
      </w:r>
      <w:r w:rsidRPr="00554A47">
        <w:rPr>
          <w:rFonts w:ascii="Times New Roman" w:hAnsi="Times New Roman"/>
          <w:kern w:val="36"/>
          <w:sz w:val="28"/>
          <w:szCs w:val="28"/>
          <w:lang w:eastAsia="uk-UA"/>
        </w:rPr>
        <w:t>кт плану здійснення комплексних заходів державного нагляду (контролю) на 2022 рік</w:t>
      </w:r>
    </w:p>
    <w:p w:rsidR="009D0C98" w:rsidRPr="00554A47" w:rsidRDefault="009D0C98" w:rsidP="00554A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554A47">
        <w:rPr>
          <w:rFonts w:ascii="Times New Roman" w:hAnsi="Times New Roman"/>
          <w:color w:val="000000"/>
          <w:sz w:val="28"/>
          <w:szCs w:val="28"/>
          <w:lang w:eastAsia="uk-UA"/>
        </w:rPr>
        <w:t>Пілотним модулем планування заходів державного нагляду (контролю) та збору інформації для запуску інтегрованої автоматизованої системи державного нагляду (контролю) – </w:t>
      </w:r>
      <w:hyperlink r:id="rId5" w:history="1">
        <w:r w:rsidRPr="00554A47">
          <w:rPr>
            <w:rFonts w:ascii="Times New Roman" w:hAnsi="Times New Roman"/>
            <w:color w:val="002C69"/>
            <w:sz w:val="28"/>
            <w:szCs w:val="28"/>
            <w:u w:val="single"/>
            <w:lang w:eastAsia="uk-UA"/>
          </w:rPr>
          <w:t>https://inspections.gov.ua</w:t>
        </w:r>
      </w:hyperlink>
      <w:r w:rsidRPr="00554A47">
        <w:rPr>
          <w:rFonts w:ascii="Times New Roman" w:hAnsi="Times New Roman"/>
          <w:color w:val="000000"/>
          <w:sz w:val="28"/>
          <w:szCs w:val="28"/>
          <w:lang w:eastAsia="uk-UA"/>
        </w:rPr>
        <w:t>, </w:t>
      </w:r>
      <w:r w:rsidRPr="00554A47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сформовано проєкт плану здійснення комплексних заходів державного нагляду (контролю) на 2022 рік.</w:t>
      </w:r>
    </w:p>
    <w:p w:rsidR="009D0C98" w:rsidRPr="00554A47" w:rsidRDefault="009D0C98" w:rsidP="00260B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Ознайомитись з проє</w:t>
      </w:r>
      <w:r w:rsidRPr="00554A47">
        <w:rPr>
          <w:rFonts w:ascii="Times New Roman" w:hAnsi="Times New Roman"/>
          <w:color w:val="000000"/>
          <w:sz w:val="28"/>
          <w:szCs w:val="28"/>
          <w:lang w:eastAsia="uk-UA"/>
        </w:rPr>
        <w:t>ктом плану можна на сайті Пілотного модуля планування заходів державного нагляду (контролю) та збору інформації для запуску інтегрованої автоматизованої системи державного нагляду (контролю) або завантажити його у форматі .xlsx за посиланням нижче.</w:t>
      </w:r>
    </w:p>
    <w:p w:rsidR="009D0C98" w:rsidRPr="00554A47" w:rsidRDefault="009D0C98" w:rsidP="00260B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hyperlink r:id="rId6" w:history="1">
        <w:r w:rsidRPr="00554A47">
          <w:rPr>
            <w:rFonts w:ascii="Times New Roman" w:hAnsi="Times New Roman"/>
            <w:b/>
            <w:bCs/>
            <w:color w:val="002C69"/>
            <w:sz w:val="28"/>
            <w:szCs w:val="28"/>
            <w:u w:val="single"/>
            <w:lang w:eastAsia="uk-UA"/>
          </w:rPr>
          <w:t>Перейти до Комплексного плану </w:t>
        </w:r>
      </w:hyperlink>
      <w:r w:rsidRPr="00554A47">
        <w:rPr>
          <w:rFonts w:ascii="Times New Roman" w:hAnsi="Times New Roman"/>
          <w:color w:val="000000"/>
          <w:sz w:val="28"/>
          <w:szCs w:val="28"/>
          <w:lang w:eastAsia="uk-UA"/>
        </w:rPr>
        <w:t>або</w:t>
      </w:r>
      <w:hyperlink r:id="rId7" w:history="1">
        <w:r w:rsidRPr="00554A47">
          <w:rPr>
            <w:rFonts w:ascii="Times New Roman" w:hAnsi="Times New Roman"/>
            <w:color w:val="002C69"/>
            <w:sz w:val="28"/>
            <w:szCs w:val="28"/>
            <w:u w:val="single"/>
            <w:lang w:eastAsia="uk-UA"/>
          </w:rPr>
          <w:t> </w:t>
        </w:r>
        <w:r w:rsidRPr="00554A47">
          <w:rPr>
            <w:rFonts w:ascii="Times New Roman" w:hAnsi="Times New Roman"/>
            <w:b/>
            <w:bCs/>
            <w:color w:val="002C69"/>
            <w:sz w:val="28"/>
            <w:szCs w:val="28"/>
            <w:u w:val="single"/>
            <w:lang w:eastAsia="uk-UA"/>
          </w:rPr>
          <w:t>завантажити Комплексний план</w:t>
        </w:r>
      </w:hyperlink>
      <w:r w:rsidRPr="00554A47">
        <w:rPr>
          <w:rFonts w:ascii="Times New Roman" w:hAnsi="Times New Roman"/>
          <w:color w:val="000000"/>
          <w:sz w:val="28"/>
          <w:szCs w:val="28"/>
          <w:lang w:eastAsia="uk-UA"/>
        </w:rPr>
        <w:t> у форматі .xlsx.</w:t>
      </w:r>
    </w:p>
    <w:p w:rsidR="009D0C98" w:rsidRPr="00554A47" w:rsidRDefault="009D0C98" w:rsidP="00260B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554A47">
        <w:rPr>
          <w:rFonts w:ascii="Times New Roman" w:hAnsi="Times New Roman"/>
          <w:color w:val="000000"/>
          <w:sz w:val="28"/>
          <w:szCs w:val="28"/>
          <w:lang w:eastAsia="uk-UA"/>
        </w:rPr>
        <w:t>Нагадаємо, що відповідно до статті 5 Закону України «Про основні засади державного нагляду (контролю) у сфері господарської діяльності» планові заходи здійснюються відповідно до річних планів, що затверджуються органом державного нагляду (контролю).</w:t>
      </w:r>
    </w:p>
    <w:p w:rsidR="009D0C98" w:rsidRPr="00554A47" w:rsidRDefault="009D0C98" w:rsidP="00554A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554A47">
        <w:rPr>
          <w:rFonts w:ascii="Times New Roman" w:hAnsi="Times New Roman"/>
          <w:color w:val="000000"/>
          <w:sz w:val="28"/>
          <w:szCs w:val="28"/>
          <w:lang w:eastAsia="uk-UA"/>
        </w:rPr>
        <w:t>Внесення одного й того самого суб’єкта господарювання до планів здійснення заходів державного нагляду (контролю) різних органів державного нагляду (контролю) є підставою для проведення щодо такого суб’єкта господарювання </w:t>
      </w:r>
      <w:r w:rsidRPr="00554A47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uk-UA"/>
        </w:rPr>
        <w:t>комплексного планового заходу державного нагляду (контролю)</w:t>
      </w:r>
      <w:r w:rsidRPr="00554A47">
        <w:rPr>
          <w:rFonts w:ascii="Times New Roman" w:hAnsi="Times New Roman"/>
          <w:color w:val="000000"/>
          <w:sz w:val="28"/>
          <w:szCs w:val="28"/>
          <w:lang w:eastAsia="uk-UA"/>
        </w:rPr>
        <w:t>.</w:t>
      </w:r>
    </w:p>
    <w:p w:rsidR="009D0C98" w:rsidRPr="00554A47" w:rsidRDefault="009D0C98" w:rsidP="00554A4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554A47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Органи державного нагляду (контролю)</w:t>
      </w:r>
      <w:r w:rsidRPr="00554A47">
        <w:rPr>
          <w:rFonts w:ascii="Times New Roman" w:hAnsi="Times New Roman"/>
          <w:color w:val="000000"/>
          <w:sz w:val="28"/>
          <w:szCs w:val="28"/>
          <w:lang w:eastAsia="uk-UA"/>
        </w:rPr>
        <w:t> щороку визначають перелік суб’єктів господарювання, які підлягають плановим заходам державного нагляду (контролю) у плановому періоді, та </w:t>
      </w:r>
      <w:r w:rsidRPr="00554A47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не пізніше 15 жовтня року, що передує плановому, забезпечують внесення відомостей про таких суб’єктів господарювання до інтегрованої автоматизованої системи державного нагляду (контролю) для автоматичного виявлення нею суб’єктів господарювання, які підлягають </w:t>
      </w:r>
      <w:r w:rsidRPr="00554A47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uk-UA"/>
        </w:rPr>
        <w:t>комплексним плановим заходам державного нагляду (контролю)</w:t>
      </w:r>
      <w:r w:rsidRPr="00554A47">
        <w:rPr>
          <w:rFonts w:ascii="Times New Roman" w:hAnsi="Times New Roman"/>
          <w:color w:val="000000"/>
          <w:sz w:val="28"/>
          <w:szCs w:val="28"/>
          <w:lang w:eastAsia="uk-UA"/>
        </w:rPr>
        <w:t>.</w:t>
      </w:r>
    </w:p>
    <w:p w:rsidR="009D0C98" w:rsidRPr="00554A47" w:rsidRDefault="009D0C98" w:rsidP="001B1576">
      <w:pPr>
        <w:shd w:val="clear" w:color="auto" w:fill="FFFFFF"/>
        <w:spacing w:after="15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Проє</w:t>
      </w:r>
      <w:r w:rsidRPr="00554A47">
        <w:rPr>
          <w:rFonts w:ascii="Times New Roman" w:hAnsi="Times New Roman"/>
          <w:color w:val="000000"/>
          <w:sz w:val="28"/>
          <w:szCs w:val="28"/>
          <w:lang w:eastAsia="uk-UA"/>
        </w:rPr>
        <w:t>кт плану здійснення комплексних заходів державного нагляду (контролю) формується інтегрованою автоматизованою системою державного нагляду (контролю).</w:t>
      </w:r>
    </w:p>
    <w:p w:rsidR="009D0C98" w:rsidRDefault="009D0C98" w:rsidP="001B157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uk-UA"/>
        </w:rPr>
      </w:pPr>
      <w:r w:rsidRPr="001B1576">
        <w:rPr>
          <w:rFonts w:ascii="Times New Roman" w:hAnsi="Times New Roman"/>
          <w:b/>
          <w:bCs/>
          <w:sz w:val="28"/>
          <w:szCs w:val="28"/>
          <w:lang w:eastAsia="uk-UA"/>
        </w:rPr>
        <w:t>До уваги суб’єктів господарювання</w:t>
      </w:r>
    </w:p>
    <w:p w:rsidR="009D0C98" w:rsidRPr="001B1576" w:rsidRDefault="009D0C98" w:rsidP="00D44D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9D0C98" w:rsidRDefault="009D0C98" w:rsidP="00B844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554A47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uk-UA"/>
        </w:rPr>
        <w:t>Суб’єкт господарювання має право відмовитися від проведення комплексного планового заходу </w:t>
      </w:r>
      <w:r w:rsidRPr="00554A47">
        <w:rPr>
          <w:rFonts w:ascii="Times New Roman" w:hAnsi="Times New Roman"/>
          <w:color w:val="000000"/>
          <w:sz w:val="28"/>
          <w:szCs w:val="28"/>
          <w:lang w:eastAsia="uk-UA"/>
        </w:rPr>
        <w:t>державного нагляду (контролю).</w:t>
      </w:r>
    </w:p>
    <w:p w:rsidR="009D0C98" w:rsidRPr="00554A47" w:rsidRDefault="009D0C98" w:rsidP="00B844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554A47">
        <w:rPr>
          <w:rFonts w:ascii="Times New Roman" w:hAnsi="Times New Roman"/>
          <w:color w:val="000000"/>
          <w:sz w:val="28"/>
          <w:szCs w:val="28"/>
          <w:lang w:eastAsia="uk-UA"/>
        </w:rPr>
        <w:t>Для цього йому до затвердження  плану здійснення комплексних заходів державного нагляду (контролю) на 2022 рік, яке відбудеться 15.11.2021, необхідно письмово звернутись з відповідною заявою </w:t>
      </w:r>
      <w:r w:rsidRPr="00554A47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до Державної регуляторної служби України</w:t>
      </w:r>
      <w:r w:rsidRPr="00554A47">
        <w:rPr>
          <w:rFonts w:ascii="Times New Roman" w:hAnsi="Times New Roman"/>
          <w:color w:val="000000"/>
          <w:sz w:val="28"/>
          <w:szCs w:val="28"/>
          <w:lang w:eastAsia="uk-UA"/>
        </w:rPr>
        <w:t>.</w:t>
      </w:r>
    </w:p>
    <w:p w:rsidR="009D0C98" w:rsidRDefault="009D0C98" w:rsidP="00B844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554A47">
        <w:rPr>
          <w:rFonts w:ascii="Times New Roman" w:hAnsi="Times New Roman"/>
          <w:color w:val="000000"/>
          <w:sz w:val="28"/>
          <w:szCs w:val="28"/>
          <w:lang w:eastAsia="uk-UA"/>
        </w:rPr>
        <w:t>У такому разі перевірка суб’єкта господарювання буде проводитись згідно з річними планами органів державного нагляду (контролю).</w:t>
      </w:r>
    </w:p>
    <w:p w:rsidR="009D0C98" w:rsidRPr="00554A47" w:rsidRDefault="009D0C98" w:rsidP="00B84469">
      <w:pPr>
        <w:shd w:val="clear" w:color="auto" w:fill="FFFFFF"/>
        <w:spacing w:after="15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554A47">
        <w:rPr>
          <w:rFonts w:ascii="Times New Roman" w:hAnsi="Times New Roman"/>
          <w:color w:val="000000"/>
          <w:sz w:val="28"/>
          <w:szCs w:val="28"/>
          <w:lang w:eastAsia="uk-UA"/>
        </w:rPr>
        <w:t>Звертаємо увагу, що технічна реалізація відмови суб’єкта господарювання від проведення комплексного планового заходу державного нагляду (контролю) можлива </w:t>
      </w:r>
      <w:r w:rsidRPr="00554A47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виключно до затвердження плану</w:t>
      </w:r>
      <w:r w:rsidRPr="00554A47">
        <w:rPr>
          <w:rFonts w:ascii="Times New Roman" w:hAnsi="Times New Roman"/>
          <w:color w:val="000000"/>
          <w:sz w:val="28"/>
          <w:szCs w:val="28"/>
          <w:lang w:eastAsia="uk-UA"/>
        </w:rPr>
        <w:t> здійснення комплексних заходів державного нагляду (контролю), оскільки чинне законодавство не передбачає можливості внесення змін до затвердженого плану здійснення комплексних заходів державного нагляду (контролю) з причини відмови від проведення комплексного планового заходу державного нагляду (контролю).</w:t>
      </w:r>
    </w:p>
    <w:p w:rsidR="009D0C98" w:rsidRPr="00554A47" w:rsidRDefault="009D0C98" w:rsidP="00D44D4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9D0C98" w:rsidRPr="00554A47" w:rsidRDefault="009D0C98" w:rsidP="00D44D4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9D0C98" w:rsidRPr="00554A47" w:rsidRDefault="009D0C98">
      <w:pPr>
        <w:rPr>
          <w:rFonts w:ascii="Times New Roman" w:hAnsi="Times New Roman"/>
          <w:sz w:val="28"/>
          <w:szCs w:val="28"/>
        </w:rPr>
      </w:pPr>
    </w:p>
    <w:sectPr w:rsidR="009D0C98" w:rsidRPr="00554A47" w:rsidSect="00260BA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F989A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6EE82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3060B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16EE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550BC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9E014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C4426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D526D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366D6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3AA59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4D41"/>
    <w:rsid w:val="00000536"/>
    <w:rsid w:val="00143D4E"/>
    <w:rsid w:val="00181C43"/>
    <w:rsid w:val="001B1576"/>
    <w:rsid w:val="00260BAB"/>
    <w:rsid w:val="003D2D06"/>
    <w:rsid w:val="004C0232"/>
    <w:rsid w:val="00554A47"/>
    <w:rsid w:val="005D5BC4"/>
    <w:rsid w:val="005E4048"/>
    <w:rsid w:val="0067041E"/>
    <w:rsid w:val="007E2B83"/>
    <w:rsid w:val="007F0A74"/>
    <w:rsid w:val="008256D0"/>
    <w:rsid w:val="008E4F99"/>
    <w:rsid w:val="00943DFA"/>
    <w:rsid w:val="009D0C98"/>
    <w:rsid w:val="009F61C3"/>
    <w:rsid w:val="00A83600"/>
    <w:rsid w:val="00AF46DA"/>
    <w:rsid w:val="00B84469"/>
    <w:rsid w:val="00BE4C62"/>
    <w:rsid w:val="00CE73D7"/>
    <w:rsid w:val="00D43CEA"/>
    <w:rsid w:val="00D44D41"/>
    <w:rsid w:val="00D9008D"/>
    <w:rsid w:val="00F2677E"/>
    <w:rsid w:val="00FA4B11"/>
    <w:rsid w:val="00FA5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D41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D44D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Hyperlink">
    <w:name w:val="Hyperlink"/>
    <w:basedOn w:val="DefaultParagraphFont"/>
    <w:uiPriority w:val="99"/>
    <w:rsid w:val="00554A4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s.gov.ua/wp-content/uploads/2021/10/Proekt-kompleksnogo-Planu-DNK-na-2022-rik.xls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spections.gov.ua/" TargetMode="External"/><Relationship Id="rId5" Type="http://schemas.openxmlformats.org/officeDocument/2006/relationships/hyperlink" Target="https://inspections.gov.u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467</Words>
  <Characters>2664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 Наконечний</dc:creator>
  <cp:keywords/>
  <dc:description/>
  <cp:lastModifiedBy>Nabster</cp:lastModifiedBy>
  <cp:revision>18</cp:revision>
  <dcterms:created xsi:type="dcterms:W3CDTF">2021-11-03T14:10:00Z</dcterms:created>
  <dcterms:modified xsi:type="dcterms:W3CDTF">2021-11-09T14:55:00Z</dcterms:modified>
</cp:coreProperties>
</file>