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09B" w:rsidRPr="00630694" w:rsidRDefault="006F309B" w:rsidP="00630694">
      <w:pPr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30694">
        <w:rPr>
          <w:rFonts w:ascii="Times New Roman" w:hAnsi="Times New Roman"/>
          <w:b/>
          <w:sz w:val="28"/>
          <w:szCs w:val="28"/>
          <w:lang w:val="uk-UA"/>
        </w:rPr>
        <w:t xml:space="preserve">Заявка для </w:t>
      </w:r>
      <w:r w:rsidRPr="00630694">
        <w:rPr>
          <w:rFonts w:ascii="Times New Roman" w:hAnsi="Times New Roman"/>
          <w:b/>
          <w:bCs/>
          <w:sz w:val="28"/>
          <w:szCs w:val="28"/>
          <w:lang w:val="uk-UA"/>
        </w:rPr>
        <w:t xml:space="preserve">подання мікропроекту, </w:t>
      </w:r>
    </w:p>
    <w:p w:rsidR="006F309B" w:rsidRPr="00630694" w:rsidRDefault="006F309B" w:rsidP="00630694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630694">
        <w:rPr>
          <w:rFonts w:ascii="Times New Roman" w:hAnsi="Times New Roman"/>
          <w:b/>
          <w:bCs/>
          <w:sz w:val="28"/>
          <w:szCs w:val="28"/>
          <w:lang w:val="uk-UA"/>
        </w:rPr>
        <w:t xml:space="preserve">який може реалізовуватися за рахунок коштів субвенції з обласного бюджету місцевим бюджетам </w:t>
      </w:r>
      <w:r w:rsidRPr="00630694">
        <w:rPr>
          <w:rFonts w:ascii="Times New Roman" w:hAnsi="Times New Roman"/>
          <w:b/>
          <w:sz w:val="28"/>
          <w:szCs w:val="28"/>
          <w:lang w:val="uk-UA"/>
        </w:rPr>
        <w:t>для реалізації  мікропроектів місцевого розвитку</w:t>
      </w:r>
    </w:p>
    <w:p w:rsidR="006F309B" w:rsidRPr="00630694" w:rsidRDefault="006F309B" w:rsidP="00CF4EF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6379"/>
      </w:tblGrid>
      <w:tr w:rsidR="006F309B" w:rsidRPr="007C1C46" w:rsidTr="007C1C46">
        <w:tc>
          <w:tcPr>
            <w:tcW w:w="407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1. Назва адміністративно-територіальної одиниці:</w:t>
            </w:r>
          </w:p>
        </w:tc>
        <w:tc>
          <w:tcPr>
            <w:tcW w:w="6379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407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2. Поштова адреса, е-mail</w:t>
            </w:r>
          </w:p>
        </w:tc>
        <w:tc>
          <w:tcPr>
            <w:tcW w:w="6379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407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Ім’я і контакти відповідального представника: </w:t>
            </w: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(контактна особа)</w:t>
            </w:r>
          </w:p>
        </w:tc>
        <w:tc>
          <w:tcPr>
            <w:tcW w:w="6379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 w:rsidP="00CF4EF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F309B" w:rsidRDefault="006F309B" w:rsidP="00E36852">
      <w:pPr>
        <w:pStyle w:val="ListParagraph"/>
        <w:numPr>
          <w:ilvl w:val="0"/>
          <w:numId w:val="20"/>
        </w:numPr>
        <w:spacing w:after="0"/>
        <w:ind w:left="709" w:hanging="283"/>
        <w:rPr>
          <w:rFonts w:ascii="Times New Roman" w:hAnsi="Times New Roman"/>
          <w:sz w:val="28"/>
          <w:szCs w:val="28"/>
          <w:lang w:val="uk-UA"/>
        </w:rPr>
      </w:pPr>
      <w:r w:rsidRPr="00E36852">
        <w:rPr>
          <w:rFonts w:ascii="Times New Roman" w:hAnsi="Times New Roman"/>
          <w:b/>
          <w:sz w:val="28"/>
          <w:szCs w:val="28"/>
          <w:lang w:val="uk-UA"/>
        </w:rPr>
        <w:t>Керівництво.</w:t>
      </w:r>
      <w:r w:rsidRPr="0063069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6F309B" w:rsidRPr="00630694" w:rsidRDefault="006F309B" w:rsidP="00E36852">
      <w:pPr>
        <w:pStyle w:val="ListParagraph"/>
        <w:spacing w:after="0"/>
        <w:ind w:left="709"/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 xml:space="preserve">Прізвище,  ім’я </w:t>
      </w:r>
      <w:r>
        <w:rPr>
          <w:rFonts w:ascii="Times New Roman" w:hAnsi="Times New Roman"/>
          <w:sz w:val="28"/>
          <w:szCs w:val="28"/>
          <w:lang w:val="uk-UA"/>
        </w:rPr>
        <w:t>керівника</w:t>
      </w:r>
      <w:r w:rsidRPr="00630694">
        <w:rPr>
          <w:rFonts w:ascii="Times New Roman" w:hAnsi="Times New Roman"/>
          <w:sz w:val="28"/>
          <w:szCs w:val="28"/>
          <w:lang w:val="uk-UA"/>
        </w:rPr>
        <w:t>, контактні дані</w:t>
      </w:r>
      <w:r>
        <w:rPr>
          <w:rFonts w:ascii="Times New Roman" w:hAnsi="Times New Roman"/>
          <w:sz w:val="28"/>
          <w:szCs w:val="28"/>
          <w:lang w:val="uk-UA"/>
        </w:rPr>
        <w:t xml:space="preserve"> (тел./факс, моб. </w:t>
      </w:r>
      <w:r w:rsidRPr="00630694">
        <w:rPr>
          <w:rFonts w:ascii="Times New Roman" w:hAnsi="Times New Roman"/>
          <w:sz w:val="28"/>
          <w:szCs w:val="28"/>
          <w:lang w:val="uk-UA"/>
        </w:rPr>
        <w:t>телефон, е-mail):</w:t>
      </w:r>
    </w:p>
    <w:p w:rsidR="006F309B" w:rsidRPr="00630694" w:rsidRDefault="006F309B" w:rsidP="00153615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F309B" w:rsidRPr="00630694" w:rsidRDefault="006F309B" w:rsidP="00A944B2">
      <w:pPr>
        <w:spacing w:after="0"/>
        <w:ind w:firstLine="720"/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Прізвище,  ім’я секретаря, контактні дані (тел./факс, моб. телефон, е- mail):</w:t>
      </w:r>
    </w:p>
    <w:p w:rsidR="006F309B" w:rsidRPr="00630694" w:rsidRDefault="006F309B" w:rsidP="00332A5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F309B" w:rsidRDefault="006F309B" w:rsidP="00E36852">
      <w:pPr>
        <w:pStyle w:val="ListParagraph"/>
        <w:numPr>
          <w:ilvl w:val="0"/>
          <w:numId w:val="20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E36852">
        <w:rPr>
          <w:rFonts w:ascii="Times New Roman" w:hAnsi="Times New Roman"/>
          <w:b/>
          <w:sz w:val="28"/>
          <w:szCs w:val="28"/>
          <w:lang w:val="uk-UA"/>
        </w:rPr>
        <w:t>Склад адміністративно-територіальної одиниці</w:t>
      </w:r>
      <w:r w:rsidRPr="00630694">
        <w:rPr>
          <w:rFonts w:ascii="Times New Roman" w:hAnsi="Times New Roman"/>
          <w:sz w:val="28"/>
          <w:szCs w:val="28"/>
          <w:lang w:val="uk-UA"/>
        </w:rPr>
        <w:t xml:space="preserve">:  </w:t>
      </w:r>
    </w:p>
    <w:p w:rsidR="006F309B" w:rsidRPr="00630694" w:rsidRDefault="006F309B" w:rsidP="00E36852">
      <w:pPr>
        <w:pStyle w:val="ListParagraph"/>
        <w:spacing w:after="0"/>
        <w:ind w:left="1080"/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Перелік громад/селищ, що входять</w:t>
      </w:r>
      <w:r w:rsidRPr="0063069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(</w:t>
      </w:r>
      <w:r w:rsidRPr="00630694">
        <w:rPr>
          <w:rFonts w:ascii="Times New Roman" w:hAnsi="Times New Roman"/>
          <w:i/>
          <w:sz w:val="28"/>
          <w:szCs w:val="28"/>
          <w:lang w:val="uk-UA"/>
        </w:rPr>
        <w:t>перелік сіл, селищ та міст</w:t>
      </w:r>
      <w:r>
        <w:rPr>
          <w:rFonts w:ascii="Times New Roman" w:hAnsi="Times New Roman"/>
          <w:i/>
          <w:sz w:val="28"/>
          <w:szCs w:val="28"/>
          <w:lang w:val="uk-UA"/>
        </w:rPr>
        <w:t>)</w:t>
      </w:r>
      <w:r w:rsidRPr="00630694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6F309B" w:rsidRPr="00630694" w:rsidRDefault="006F309B" w:rsidP="00D01093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1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8"/>
        <w:gridCol w:w="6546"/>
        <w:gridCol w:w="2693"/>
      </w:tblGrid>
      <w:tr w:rsidR="006F309B" w:rsidRPr="007C1C46" w:rsidTr="007C1C46">
        <w:tc>
          <w:tcPr>
            <w:tcW w:w="938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6546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Назва населеного пункту</w:t>
            </w:r>
          </w:p>
        </w:tc>
        <w:tc>
          <w:tcPr>
            <w:tcW w:w="2693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Кількість населення</w:t>
            </w:r>
          </w:p>
        </w:tc>
      </w:tr>
      <w:tr w:rsidR="006F309B" w:rsidRPr="007C1C46" w:rsidTr="007C1C46">
        <w:tc>
          <w:tcPr>
            <w:tcW w:w="938" w:type="dxa"/>
          </w:tcPr>
          <w:p w:rsidR="006F309B" w:rsidRPr="007C1C46" w:rsidRDefault="006F309B" w:rsidP="007C1C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46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Адміністративний центр – </w:t>
            </w:r>
          </w:p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38" w:type="dxa"/>
          </w:tcPr>
          <w:p w:rsidR="006F309B" w:rsidRPr="007C1C46" w:rsidRDefault="006F309B" w:rsidP="007C1C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46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38" w:type="dxa"/>
          </w:tcPr>
          <w:p w:rsidR="006F309B" w:rsidRPr="007C1C46" w:rsidRDefault="006F309B" w:rsidP="007C1C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46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38" w:type="dxa"/>
          </w:tcPr>
          <w:p w:rsidR="006F309B" w:rsidRPr="007C1C46" w:rsidRDefault="006F309B" w:rsidP="007C1C46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46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 w:rsidP="00D01093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F309B" w:rsidRPr="00630694" w:rsidRDefault="006F309B" w:rsidP="00CF4EFD">
      <w:pPr>
        <w:spacing w:after="0"/>
        <w:rPr>
          <w:rFonts w:ascii="Times New Roman" w:hAnsi="Times New Roman"/>
          <w:i/>
          <w:sz w:val="28"/>
          <w:szCs w:val="28"/>
          <w:lang w:val="uk-UA"/>
        </w:rPr>
      </w:pPr>
    </w:p>
    <w:p w:rsidR="006F309B" w:rsidRPr="00E36852" w:rsidRDefault="006F309B" w:rsidP="00E36852">
      <w:pPr>
        <w:pStyle w:val="ListParagraph"/>
        <w:numPr>
          <w:ilvl w:val="0"/>
          <w:numId w:val="20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E36852">
        <w:rPr>
          <w:rFonts w:ascii="Times New Roman" w:hAnsi="Times New Roman"/>
          <w:b/>
          <w:sz w:val="28"/>
          <w:szCs w:val="28"/>
          <w:lang w:val="uk-UA"/>
        </w:rPr>
        <w:t>Відстань та розташування між населеними пунктами:</w:t>
      </w:r>
    </w:p>
    <w:tbl>
      <w:tblPr>
        <w:tblW w:w="10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0"/>
        <w:gridCol w:w="6660"/>
        <w:gridCol w:w="2520"/>
      </w:tblGrid>
      <w:tr w:rsidR="006F309B" w:rsidRPr="007C1C46" w:rsidTr="007C1C46">
        <w:tc>
          <w:tcPr>
            <w:tcW w:w="90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666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Назва населеного пункту</w:t>
            </w:r>
          </w:p>
        </w:tc>
        <w:tc>
          <w:tcPr>
            <w:tcW w:w="252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Відстань до центру (км доріг)</w:t>
            </w:r>
          </w:p>
        </w:tc>
      </w:tr>
      <w:tr w:rsidR="006F309B" w:rsidRPr="007C1C46" w:rsidTr="007C1C46">
        <w:tc>
          <w:tcPr>
            <w:tcW w:w="900" w:type="dxa"/>
          </w:tcPr>
          <w:p w:rsidR="006F309B" w:rsidRPr="007C1C46" w:rsidRDefault="006F309B" w:rsidP="007C1C4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66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Адміністративний центр – </w:t>
            </w:r>
          </w:p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00" w:type="dxa"/>
          </w:tcPr>
          <w:p w:rsidR="006F309B" w:rsidRPr="007C1C46" w:rsidRDefault="006F309B" w:rsidP="007C1C4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66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00" w:type="dxa"/>
          </w:tcPr>
          <w:p w:rsidR="006F309B" w:rsidRPr="007C1C46" w:rsidRDefault="006F309B" w:rsidP="007C1C4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66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00" w:type="dxa"/>
          </w:tcPr>
          <w:p w:rsidR="006F309B" w:rsidRPr="007C1C46" w:rsidRDefault="006F309B" w:rsidP="007C1C46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66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</w:tcPr>
          <w:p w:rsidR="006F309B" w:rsidRPr="007C1C46" w:rsidRDefault="006F309B" w:rsidP="007C1C46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 w:rsidP="00D01093">
      <w:pPr>
        <w:pStyle w:val="ListParagraph"/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F309B" w:rsidRPr="00630694" w:rsidRDefault="006F309B" w:rsidP="004E2525">
      <w:pPr>
        <w:ind w:firstLine="360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Надати</w:t>
      </w:r>
      <w:r w:rsidRPr="00630694">
        <w:rPr>
          <w:rFonts w:ascii="Times New Roman" w:hAnsi="Times New Roman"/>
          <w:i/>
          <w:sz w:val="28"/>
          <w:szCs w:val="28"/>
          <w:lang w:val="uk-UA"/>
        </w:rPr>
        <w:t xml:space="preserve"> схематичну мапу </w:t>
      </w:r>
      <w:r w:rsidRPr="0067353B">
        <w:rPr>
          <w:rFonts w:ascii="Times New Roman" w:hAnsi="Times New Roman"/>
          <w:i/>
          <w:sz w:val="28"/>
          <w:szCs w:val="28"/>
          <w:lang w:val="uk-UA"/>
        </w:rPr>
        <w:t>адміністративно-територіальної одиниці</w:t>
      </w:r>
      <w:r w:rsidRPr="00630694">
        <w:rPr>
          <w:rFonts w:ascii="Times New Roman" w:hAnsi="Times New Roman"/>
          <w:i/>
          <w:sz w:val="28"/>
          <w:szCs w:val="28"/>
          <w:lang w:val="uk-UA"/>
        </w:rPr>
        <w:t>, з відстанями між кожним населеним пунктом та центром  в будь-якому (jpeg, PDF та інші, можна від руки)</w:t>
      </w:r>
    </w:p>
    <w:p w:rsidR="006F309B" w:rsidRPr="00630694" w:rsidRDefault="006F309B" w:rsidP="00D01093">
      <w:pPr>
        <w:pStyle w:val="ListParagraph"/>
        <w:spacing w:after="0"/>
        <w:rPr>
          <w:rFonts w:ascii="Times New Roman" w:hAnsi="Times New Roman"/>
          <w:i/>
          <w:sz w:val="28"/>
          <w:szCs w:val="28"/>
          <w:lang w:val="uk-UA"/>
        </w:rPr>
      </w:pPr>
    </w:p>
    <w:p w:rsidR="006F309B" w:rsidRPr="00E45B3E" w:rsidRDefault="006F309B" w:rsidP="00E36852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36852">
        <w:rPr>
          <w:rFonts w:ascii="Times New Roman" w:hAnsi="Times New Roman"/>
          <w:b/>
          <w:sz w:val="28"/>
          <w:szCs w:val="28"/>
          <w:lang w:val="uk-UA"/>
        </w:rPr>
        <w:t>Населення адміністративно-територіальної одиниці</w:t>
      </w:r>
      <w:r w:rsidRPr="00E45B3E">
        <w:rPr>
          <w:rFonts w:ascii="Times New Roman" w:hAnsi="Times New Roman"/>
          <w:sz w:val="28"/>
          <w:szCs w:val="28"/>
          <w:lang w:val="uk-UA"/>
        </w:rPr>
        <w:t xml:space="preserve"> (заповніть нижченаведену таблицю)</w:t>
      </w:r>
    </w:p>
    <w:tbl>
      <w:tblPr>
        <w:tblpPr w:leftFromText="180" w:rightFromText="180" w:vertAnchor="text" w:horzAnchor="margin" w:tblpY="144"/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567"/>
        <w:gridCol w:w="2340"/>
        <w:gridCol w:w="2700"/>
        <w:gridCol w:w="2610"/>
      </w:tblGrid>
      <w:tr w:rsidR="006F309B" w:rsidRPr="007C1C46" w:rsidTr="007C1C46">
        <w:trPr>
          <w:trHeight w:val="422"/>
        </w:trPr>
        <w:tc>
          <w:tcPr>
            <w:tcW w:w="4716" w:type="dxa"/>
            <w:gridSpan w:val="3"/>
          </w:tcPr>
          <w:p w:rsidR="006F309B" w:rsidRPr="007C1C46" w:rsidRDefault="006F309B" w:rsidP="007C1C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РАЗОМ по всій  адміністративно-територіальної од.</w:t>
            </w: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Адміністративний центр </w:t>
            </w:r>
          </w:p>
        </w:tc>
      </w:tr>
      <w:tr w:rsidR="006F309B" w:rsidRPr="007C1C46" w:rsidTr="007C1C46">
        <w:trPr>
          <w:trHeight w:val="362"/>
        </w:trPr>
        <w:tc>
          <w:tcPr>
            <w:tcW w:w="1809" w:type="dxa"/>
            <w:vMerge w:val="restart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Населення</w:t>
            </w:r>
          </w:p>
        </w:tc>
        <w:tc>
          <w:tcPr>
            <w:tcW w:w="56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Чоловіків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Жінок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 w:val="restart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Віковий розподіл</w:t>
            </w:r>
          </w:p>
        </w:tc>
        <w:tc>
          <w:tcPr>
            <w:tcW w:w="56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0 – 18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19 – 35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35 – 50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51 і вище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Економічні фактори</w:t>
            </w:r>
          </w:p>
        </w:tc>
        <w:tc>
          <w:tcPr>
            <w:tcW w:w="56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Кількість безробітних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Співвідношення працюючих і непрацюючих 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Для адмін центру не потрібно</w:t>
            </w:r>
          </w:p>
        </w:tc>
      </w:tr>
      <w:tr w:rsidR="006F309B" w:rsidRPr="007C1C46" w:rsidTr="007C1C46">
        <w:tc>
          <w:tcPr>
            <w:tcW w:w="1809" w:type="dxa"/>
            <w:vMerge w:val="restart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Уразливі групи</w:t>
            </w:r>
          </w:p>
        </w:tc>
        <w:tc>
          <w:tcPr>
            <w:tcW w:w="567" w:type="dxa"/>
            <w:vMerge w:val="restart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ВПО/Біженці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Інваліди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Пенсіонери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Ветерани (втч. АТО)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 w:val="restart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Етнічні групи, які компактно проживають в ОТГ</w:t>
            </w:r>
          </w:p>
        </w:tc>
        <w:tc>
          <w:tcPr>
            <w:tcW w:w="567" w:type="dxa"/>
            <w:vMerge w:val="restart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Українці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1809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Інші (прохання конкретизувати)</w:t>
            </w:r>
          </w:p>
        </w:tc>
        <w:tc>
          <w:tcPr>
            <w:tcW w:w="270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10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Default="006F309B" w:rsidP="004C6456">
      <w:pPr>
        <w:pStyle w:val="ListParagraph"/>
        <w:spacing w:after="0"/>
        <w:rPr>
          <w:rFonts w:ascii="Times New Roman" w:hAnsi="Times New Roman"/>
          <w:i/>
          <w:sz w:val="28"/>
          <w:szCs w:val="28"/>
          <w:lang w:val="uk-UA"/>
        </w:rPr>
      </w:pPr>
    </w:p>
    <w:p w:rsidR="006F309B" w:rsidRPr="00630694" w:rsidRDefault="006F309B" w:rsidP="00D01093">
      <w:pPr>
        <w:pStyle w:val="ListParagraph"/>
        <w:numPr>
          <w:ilvl w:val="0"/>
          <w:numId w:val="16"/>
        </w:numPr>
        <w:spacing w:after="0"/>
        <w:rPr>
          <w:rFonts w:ascii="Times New Roman" w:hAnsi="Times New Roman"/>
          <w:i/>
          <w:sz w:val="28"/>
          <w:szCs w:val="28"/>
          <w:lang w:val="uk-UA"/>
        </w:rPr>
      </w:pPr>
      <w:r w:rsidRPr="00630694">
        <w:rPr>
          <w:rFonts w:ascii="Times New Roman" w:hAnsi="Times New Roman"/>
          <w:i/>
          <w:sz w:val="28"/>
          <w:szCs w:val="28"/>
          <w:lang w:val="uk-UA"/>
        </w:rPr>
        <w:t xml:space="preserve">Дані про економічні фактори можна взяти </w:t>
      </w:r>
      <w:r>
        <w:rPr>
          <w:rFonts w:ascii="Times New Roman" w:hAnsi="Times New Roman"/>
          <w:i/>
          <w:sz w:val="28"/>
          <w:szCs w:val="28"/>
          <w:lang w:val="uk-UA"/>
        </w:rPr>
        <w:t>в</w:t>
      </w:r>
      <w:r w:rsidRPr="00630694">
        <w:rPr>
          <w:rFonts w:ascii="Times New Roman" w:hAnsi="Times New Roman"/>
          <w:i/>
          <w:sz w:val="28"/>
          <w:szCs w:val="28"/>
          <w:lang w:val="uk-UA"/>
        </w:rPr>
        <w:t xml:space="preserve"> районному/обласному відділі статистики або управлінні економіки. </w:t>
      </w:r>
    </w:p>
    <w:p w:rsidR="006F309B" w:rsidRPr="00630694" w:rsidRDefault="006F309B" w:rsidP="00D01093">
      <w:pPr>
        <w:pStyle w:val="ListParagraph"/>
        <w:numPr>
          <w:ilvl w:val="0"/>
          <w:numId w:val="16"/>
        </w:numPr>
        <w:spacing w:after="0"/>
        <w:rPr>
          <w:rFonts w:ascii="Times New Roman" w:hAnsi="Times New Roman"/>
          <w:i/>
          <w:sz w:val="28"/>
          <w:szCs w:val="28"/>
          <w:lang w:val="uk-UA"/>
        </w:rPr>
      </w:pPr>
      <w:r w:rsidRPr="00630694">
        <w:rPr>
          <w:rFonts w:ascii="Times New Roman" w:hAnsi="Times New Roman"/>
          <w:i/>
          <w:sz w:val="28"/>
          <w:szCs w:val="28"/>
          <w:lang w:val="uk-UA"/>
        </w:rPr>
        <w:t>Дані про кількість ВПО/біженців, інвалідів, пенсіонерів, ветеранів можна взяти у районних відділах соцзахисту.</w:t>
      </w:r>
    </w:p>
    <w:p w:rsidR="006F309B" w:rsidRPr="00630694" w:rsidRDefault="006F309B" w:rsidP="00CF4EF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F309B" w:rsidRPr="00E36852" w:rsidRDefault="006F309B" w:rsidP="00E36852">
      <w:pPr>
        <w:pStyle w:val="ListParagraph"/>
        <w:numPr>
          <w:ilvl w:val="0"/>
          <w:numId w:val="20"/>
        </w:numPr>
        <w:rPr>
          <w:rFonts w:ascii="Times New Roman" w:hAnsi="Times New Roman"/>
          <w:b/>
          <w:sz w:val="28"/>
          <w:szCs w:val="28"/>
          <w:lang w:val="uk-UA"/>
        </w:rPr>
      </w:pPr>
      <w:r w:rsidRPr="00E36852">
        <w:rPr>
          <w:rFonts w:ascii="Times New Roman" w:hAnsi="Times New Roman"/>
          <w:b/>
          <w:sz w:val="28"/>
          <w:szCs w:val="28"/>
          <w:lang w:val="uk-UA"/>
        </w:rPr>
        <w:t xml:space="preserve"> Інфраструктура</w:t>
      </w:r>
    </w:p>
    <w:p w:rsidR="006F309B" w:rsidRPr="00630694" w:rsidRDefault="006F309B" w:rsidP="00CD5EA3">
      <w:pPr>
        <w:pStyle w:val="CommentText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Протяжність доріг (км) в розрізі  місцевого, обласного, державного значення. Охарактеризуйте стан кожної дороги (вид покриття і стан покриття: напр: грунтова, незадовільний; асфальтна, посередній)</w:t>
      </w:r>
    </w:p>
    <w:p w:rsidR="006F309B" w:rsidRPr="00630694" w:rsidRDefault="006F309B">
      <w:pPr>
        <w:pStyle w:val="CommentText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Наявність мереж водопостачання і водовідведення та їх протяжність (км) і стан (добрий, задовільний, незадовільний)</w:t>
      </w:r>
    </w:p>
    <w:p w:rsidR="006F309B" w:rsidRDefault="006F309B" w:rsidP="00CD5EA3">
      <w:pPr>
        <w:pStyle w:val="CommentText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Очисні споруди (є, немає, стан)</w:t>
      </w:r>
    </w:p>
    <w:p w:rsidR="006F309B" w:rsidRDefault="006F309B" w:rsidP="00AB0492">
      <w:pPr>
        <w:pStyle w:val="CommentText"/>
        <w:rPr>
          <w:rFonts w:ascii="Times New Roman" w:hAnsi="Times New Roman"/>
          <w:sz w:val="28"/>
          <w:szCs w:val="28"/>
          <w:lang w:val="uk-UA"/>
        </w:rPr>
      </w:pPr>
    </w:p>
    <w:p w:rsidR="006F309B" w:rsidRDefault="006F309B" w:rsidP="00AB0492">
      <w:pPr>
        <w:pStyle w:val="CommentText"/>
        <w:rPr>
          <w:rFonts w:ascii="Times New Roman" w:hAnsi="Times New Roman"/>
          <w:sz w:val="28"/>
          <w:szCs w:val="28"/>
          <w:lang w:val="uk-UA"/>
        </w:rPr>
      </w:pPr>
    </w:p>
    <w:p w:rsidR="006F309B" w:rsidRPr="00630694" w:rsidRDefault="006F309B" w:rsidP="00CD5EA3">
      <w:pPr>
        <w:pStyle w:val="CommentText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Наявність офіційного полігону твердих побутових відходів (ТПВ) або виділеної земельної ділянки під нього</w:t>
      </w:r>
    </w:p>
    <w:p w:rsidR="006F309B" w:rsidRPr="00630694" w:rsidRDefault="006F309B" w:rsidP="00CD5EA3">
      <w:pPr>
        <w:pStyle w:val="CommentText"/>
        <w:numPr>
          <w:ilvl w:val="0"/>
          <w:numId w:val="10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Доступ до інтернету: тип сполучення, швидкість, охоплення території</w:t>
      </w:r>
    </w:p>
    <w:p w:rsidR="006F309B" w:rsidRPr="00E36852" w:rsidRDefault="006F309B" w:rsidP="00E36852">
      <w:pPr>
        <w:pStyle w:val="CommentText"/>
        <w:ind w:firstLine="360"/>
        <w:rPr>
          <w:rFonts w:ascii="Times New Roman" w:hAnsi="Times New Roman"/>
          <w:i/>
          <w:sz w:val="28"/>
          <w:szCs w:val="28"/>
          <w:lang w:val="uk-UA"/>
        </w:rPr>
      </w:pPr>
      <w:r w:rsidRPr="00E36852">
        <w:rPr>
          <w:rFonts w:ascii="Times New Roman" w:hAnsi="Times New Roman"/>
          <w:i/>
          <w:sz w:val="28"/>
          <w:szCs w:val="28"/>
          <w:lang w:val="uk-UA"/>
        </w:rPr>
        <w:t>Чи є спільні послуги з сусідніми громадами / населеними пунктами (напр.:  водопостачання, вивезення сміття, утримання доріг, транспорт та ін.)? Якщо є, вкажіть, які саме.</w:t>
      </w:r>
    </w:p>
    <w:p w:rsidR="006F309B" w:rsidRPr="00285387" w:rsidRDefault="006F309B" w:rsidP="00E36852">
      <w:pPr>
        <w:pStyle w:val="ListParagraph"/>
        <w:numPr>
          <w:ilvl w:val="0"/>
          <w:numId w:val="20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285387">
        <w:rPr>
          <w:rFonts w:ascii="Times New Roman" w:hAnsi="Times New Roman"/>
          <w:b/>
          <w:bCs/>
          <w:sz w:val="28"/>
          <w:szCs w:val="28"/>
          <w:lang w:val="uk-UA"/>
        </w:rPr>
        <w:t xml:space="preserve">Бюджет </w:t>
      </w:r>
      <w:r w:rsidRPr="00285387">
        <w:rPr>
          <w:rFonts w:ascii="Times New Roman" w:hAnsi="Times New Roman"/>
          <w:b/>
          <w:sz w:val="28"/>
          <w:szCs w:val="28"/>
          <w:lang w:val="uk-UA"/>
        </w:rPr>
        <w:t>адміністративно-територіальної одиниці</w:t>
      </w:r>
      <w:r w:rsidRPr="00285387">
        <w:rPr>
          <w:rFonts w:ascii="Times New Roman" w:hAnsi="Times New Roman"/>
          <w:b/>
          <w:bCs/>
          <w:sz w:val="28"/>
          <w:szCs w:val="28"/>
          <w:lang w:val="uk-UA"/>
        </w:rPr>
        <w:t>:</w:t>
      </w:r>
    </w:p>
    <w:p w:rsidR="006F309B" w:rsidRPr="00630694" w:rsidRDefault="006F309B" w:rsidP="00285387">
      <w:pPr>
        <w:pStyle w:val="ListParagraph"/>
        <w:spacing w:after="0"/>
        <w:ind w:left="108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630694">
        <w:rPr>
          <w:rFonts w:ascii="Times New Roman" w:hAnsi="Times New Roman"/>
          <w:sz w:val="28"/>
          <w:szCs w:val="28"/>
          <w:lang w:val="uk-UA"/>
        </w:rPr>
        <w:t xml:space="preserve">адайте показники бюджету вашої </w:t>
      </w:r>
      <w:r>
        <w:rPr>
          <w:rFonts w:ascii="Times New Roman" w:hAnsi="Times New Roman"/>
          <w:sz w:val="28"/>
          <w:szCs w:val="28"/>
          <w:lang w:val="uk-UA"/>
        </w:rPr>
        <w:t>адміністративно-територіальної одиниці</w:t>
      </w:r>
      <w:r w:rsidRPr="00630694">
        <w:rPr>
          <w:rFonts w:ascii="Times New Roman" w:hAnsi="Times New Roman"/>
          <w:sz w:val="28"/>
          <w:szCs w:val="28"/>
          <w:lang w:val="uk-UA"/>
        </w:rPr>
        <w:t xml:space="preserve"> за 2016</w:t>
      </w:r>
      <w:r>
        <w:rPr>
          <w:rFonts w:ascii="Times New Roman" w:hAnsi="Times New Roman"/>
          <w:sz w:val="28"/>
          <w:szCs w:val="28"/>
          <w:lang w:val="uk-UA"/>
        </w:rPr>
        <w:t xml:space="preserve"> рік</w:t>
      </w:r>
      <w:r w:rsidRPr="00630694">
        <w:rPr>
          <w:rFonts w:ascii="Times New Roman" w:hAnsi="Times New Roman"/>
          <w:sz w:val="28"/>
          <w:szCs w:val="28"/>
          <w:lang w:val="uk-UA"/>
        </w:rPr>
        <w:t>:</w:t>
      </w:r>
    </w:p>
    <w:p w:rsidR="006F309B" w:rsidRPr="00630694" w:rsidRDefault="006F309B" w:rsidP="00D01093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bCs/>
          <w:sz w:val="28"/>
          <w:szCs w:val="28"/>
          <w:lang w:val="uk-UA"/>
        </w:rPr>
        <w:t>Власні надходження місцевого бюджету без урахування державних субвенцій та дотацій на душу населення, грн/людина –</w:t>
      </w:r>
    </w:p>
    <w:p w:rsidR="006F309B" w:rsidRPr="00630694" w:rsidRDefault="006F309B" w:rsidP="00D01093">
      <w:pPr>
        <w:pStyle w:val="ListParagraph"/>
        <w:numPr>
          <w:ilvl w:val="0"/>
          <w:numId w:val="10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 xml:space="preserve">Відсоток виконання дохідної і видаткової частини бюджету за 2016 рік – </w:t>
      </w:r>
    </w:p>
    <w:p w:rsidR="006F309B" w:rsidRPr="00630694" w:rsidRDefault="006F309B" w:rsidP="00332A50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6F309B" w:rsidRPr="00EE21B6" w:rsidRDefault="006F309B" w:rsidP="00E36852">
      <w:pPr>
        <w:pStyle w:val="ListParagraph"/>
        <w:numPr>
          <w:ilvl w:val="0"/>
          <w:numId w:val="20"/>
        </w:num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E21B6">
        <w:rPr>
          <w:rFonts w:ascii="Times New Roman" w:hAnsi="Times New Roman"/>
          <w:b/>
          <w:bCs/>
          <w:sz w:val="28"/>
          <w:szCs w:val="28"/>
          <w:lang w:val="uk-UA"/>
        </w:rPr>
        <w:t xml:space="preserve">Наявність ресурсів економічного розвитку: </w:t>
      </w:r>
    </w:p>
    <w:p w:rsidR="006F309B" w:rsidRPr="00630694" w:rsidRDefault="006F309B" w:rsidP="00884F44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 xml:space="preserve">Перелічіть навчальні заклади, окрім дошкільних і середніх, включно з вищими і професійно-технічними (університети та їх філії, коледжі, приватні або неурядові організації, які проводять навчання економіки, бізнесу, управління та/або державного управління). </w:t>
      </w:r>
    </w:p>
    <w:p w:rsidR="006F309B" w:rsidRPr="00630694" w:rsidRDefault="006F309B" w:rsidP="005E45A0">
      <w:pPr>
        <w:spacing w:after="0"/>
        <w:rPr>
          <w:rFonts w:ascii="Times New Roman" w:hAnsi="Times New Roman"/>
          <w:i/>
          <w:sz w:val="28"/>
          <w:szCs w:val="28"/>
          <w:lang w:val="uk-UA"/>
        </w:rPr>
      </w:pPr>
    </w:p>
    <w:p w:rsidR="006F309B" w:rsidRPr="00630694" w:rsidRDefault="006F309B" w:rsidP="00884F44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630694">
        <w:rPr>
          <w:rFonts w:ascii="Times New Roman" w:hAnsi="Times New Roman"/>
          <w:sz w:val="28"/>
          <w:szCs w:val="28"/>
          <w:lang w:val="uk-UA"/>
        </w:rPr>
        <w:t xml:space="preserve">адайте перелік основних видів господарської діяльності та до п‘яти основних платників податків до бюджету </w:t>
      </w:r>
      <w:r>
        <w:rPr>
          <w:rFonts w:ascii="Times New Roman" w:hAnsi="Times New Roman"/>
          <w:sz w:val="28"/>
          <w:szCs w:val="28"/>
          <w:lang w:val="uk-UA"/>
        </w:rPr>
        <w:t>адміністративно-територіальної одиниці</w:t>
      </w:r>
      <w:r w:rsidRPr="00630694">
        <w:rPr>
          <w:rFonts w:ascii="Times New Roman" w:hAnsi="Times New Roman"/>
          <w:sz w:val="28"/>
          <w:szCs w:val="28"/>
          <w:lang w:val="uk-UA"/>
        </w:rPr>
        <w:t>.</w:t>
      </w:r>
    </w:p>
    <w:p w:rsidR="006F309B" w:rsidRPr="00630694" w:rsidRDefault="006F309B" w:rsidP="005E45A0">
      <w:pPr>
        <w:spacing w:after="0"/>
        <w:rPr>
          <w:rFonts w:ascii="Times New Roman" w:hAnsi="Times New Roman"/>
          <w:i/>
          <w:sz w:val="28"/>
          <w:szCs w:val="28"/>
          <w:lang w:val="uk-UA"/>
        </w:rPr>
      </w:pPr>
    </w:p>
    <w:p w:rsidR="006F309B" w:rsidRPr="00F44024" w:rsidRDefault="006F309B" w:rsidP="00E36852">
      <w:pPr>
        <w:pStyle w:val="ListParagraph"/>
        <w:numPr>
          <w:ilvl w:val="0"/>
          <w:numId w:val="20"/>
        </w:numPr>
        <w:spacing w:after="0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F44024">
        <w:rPr>
          <w:rFonts w:ascii="Times New Roman" w:hAnsi="Times New Roman"/>
          <w:b/>
          <w:bCs/>
          <w:sz w:val="28"/>
          <w:szCs w:val="28"/>
          <w:lang w:val="uk-UA"/>
        </w:rPr>
        <w:t xml:space="preserve">Послуги, за які відповідає </w:t>
      </w:r>
      <w:r w:rsidRPr="00F44024">
        <w:rPr>
          <w:rFonts w:ascii="Times New Roman" w:hAnsi="Times New Roman"/>
          <w:b/>
          <w:sz w:val="28"/>
          <w:szCs w:val="28"/>
          <w:lang w:val="uk-UA"/>
        </w:rPr>
        <w:t>адміністративно-територіальн</w:t>
      </w:r>
      <w:r>
        <w:rPr>
          <w:rFonts w:ascii="Times New Roman" w:hAnsi="Times New Roman"/>
          <w:b/>
          <w:sz w:val="28"/>
          <w:szCs w:val="28"/>
          <w:lang w:val="uk-UA"/>
        </w:rPr>
        <w:t>а одиниця</w:t>
      </w:r>
    </w:p>
    <w:p w:rsidR="006F309B" w:rsidRPr="00630694" w:rsidRDefault="006F309B" w:rsidP="00D01093">
      <w:pPr>
        <w:pStyle w:val="ListParagraph"/>
        <w:numPr>
          <w:ilvl w:val="0"/>
          <w:numId w:val="17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Комунальні</w:t>
      </w:r>
      <w:r>
        <w:rPr>
          <w:rFonts w:ascii="Times New Roman" w:hAnsi="Times New Roman"/>
          <w:sz w:val="28"/>
          <w:szCs w:val="28"/>
          <w:lang w:val="uk-UA"/>
        </w:rPr>
        <w:t>. Н</w:t>
      </w:r>
      <w:r w:rsidRPr="00630694">
        <w:rPr>
          <w:rFonts w:ascii="Times New Roman" w:hAnsi="Times New Roman"/>
          <w:sz w:val="28"/>
          <w:szCs w:val="28"/>
          <w:lang w:val="uk-UA"/>
        </w:rPr>
        <w:t>адайте перелік організацій, які надають комунальні послуги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630694">
        <w:rPr>
          <w:rFonts w:ascii="Times New Roman" w:hAnsi="Times New Roman"/>
          <w:sz w:val="28"/>
          <w:szCs w:val="28"/>
          <w:lang w:val="uk-UA"/>
        </w:rPr>
        <w:t>наприклад: вивіз сміття, водопостачання, вода для зрошення, освітлення вулиць, утримання доріг, утримання будинків, інші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630694">
        <w:rPr>
          <w:rFonts w:ascii="Times New Roman" w:hAnsi="Times New Roman"/>
          <w:sz w:val="28"/>
          <w:szCs w:val="28"/>
          <w:lang w:val="uk-UA"/>
        </w:rPr>
        <w:t xml:space="preserve">. Розділіть на групи: комунальні, державні, приватні. </w:t>
      </w:r>
    </w:p>
    <w:p w:rsidR="006F309B" w:rsidRPr="00630694" w:rsidRDefault="006F309B" w:rsidP="00D01093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 xml:space="preserve">Адміністративні. Надайте перелік адміністративних послуг, які надає </w:t>
      </w:r>
      <w:r>
        <w:rPr>
          <w:rFonts w:ascii="Times New Roman" w:hAnsi="Times New Roman"/>
          <w:sz w:val="28"/>
          <w:szCs w:val="28"/>
          <w:lang w:val="uk-UA"/>
        </w:rPr>
        <w:t>адміністративно-територіальна од.</w:t>
      </w:r>
      <w:r w:rsidRPr="00630694">
        <w:rPr>
          <w:rFonts w:ascii="Times New Roman" w:hAnsi="Times New Roman"/>
          <w:sz w:val="28"/>
          <w:szCs w:val="28"/>
          <w:lang w:val="uk-UA"/>
        </w:rPr>
        <w:t xml:space="preserve"> Чи створений ЦНАП або його відповідник (конкретизуйте)? Які з послуг надаються в електронному форматі?</w:t>
      </w:r>
    </w:p>
    <w:p w:rsidR="006F309B" w:rsidRPr="00630694" w:rsidRDefault="006F309B" w:rsidP="00D01093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Освітні. Надайте опис освітньої мережі (дошкільні заклади, школи)</w:t>
      </w:r>
    </w:p>
    <w:p w:rsidR="006F309B" w:rsidRPr="00630694" w:rsidRDefault="006F309B" w:rsidP="00D01093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Медичні. Надайте опис мережі медичних закладів.</w:t>
      </w:r>
    </w:p>
    <w:p w:rsidR="006F309B" w:rsidRPr="00630694" w:rsidRDefault="006F309B" w:rsidP="00D01093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Соціальні. Надайте перелік закладів.</w:t>
      </w:r>
    </w:p>
    <w:p w:rsidR="006F309B" w:rsidRPr="00630694" w:rsidRDefault="006F309B" w:rsidP="00D01093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Культурно-мистецькі. Надайте перелік закладів.</w:t>
      </w:r>
    </w:p>
    <w:p w:rsidR="006F309B" w:rsidRPr="00630694" w:rsidRDefault="006F309B" w:rsidP="00D01093">
      <w:pPr>
        <w:pStyle w:val="ListParagraph"/>
        <w:numPr>
          <w:ilvl w:val="0"/>
          <w:numId w:val="17"/>
        </w:numPr>
        <w:rPr>
          <w:rFonts w:ascii="Times New Roman" w:hAnsi="Times New Roman"/>
          <w:sz w:val="28"/>
          <w:szCs w:val="28"/>
          <w:lang w:val="uk-UA"/>
        </w:rPr>
      </w:pPr>
      <w:r w:rsidRPr="00630694">
        <w:rPr>
          <w:rFonts w:ascii="Times New Roman" w:hAnsi="Times New Roman"/>
          <w:sz w:val="28"/>
          <w:szCs w:val="28"/>
          <w:lang w:val="uk-UA"/>
        </w:rPr>
        <w:t>Інші, напр. пожежна охорона.</w:t>
      </w:r>
    </w:p>
    <w:p w:rsidR="006F309B" w:rsidRPr="00630694" w:rsidRDefault="006F309B" w:rsidP="00D01093">
      <w:pPr>
        <w:rPr>
          <w:rFonts w:ascii="Times New Roman" w:hAnsi="Times New Roman"/>
          <w:sz w:val="28"/>
          <w:szCs w:val="28"/>
          <w:lang w:val="uk-UA"/>
        </w:rPr>
      </w:pPr>
    </w:p>
    <w:p w:rsidR="006F309B" w:rsidRDefault="006F309B" w:rsidP="00E36852">
      <w:pPr>
        <w:pStyle w:val="CommentText"/>
        <w:numPr>
          <w:ilvl w:val="0"/>
          <w:numId w:val="20"/>
        </w:numPr>
        <w:rPr>
          <w:rFonts w:ascii="Times New Roman" w:hAnsi="Times New Roman"/>
          <w:bCs/>
          <w:sz w:val="28"/>
          <w:szCs w:val="28"/>
          <w:lang w:val="uk-UA"/>
        </w:rPr>
      </w:pPr>
      <w:r w:rsidRPr="00AD739D">
        <w:rPr>
          <w:rFonts w:ascii="Times New Roman" w:hAnsi="Times New Roman"/>
          <w:b/>
          <w:bCs/>
          <w:sz w:val="28"/>
          <w:szCs w:val="28"/>
          <w:lang w:val="uk-UA"/>
        </w:rPr>
        <w:t xml:space="preserve">Місця для проведення публічних заходів </w:t>
      </w:r>
      <w:r w:rsidRPr="00630694">
        <w:rPr>
          <w:rFonts w:ascii="Times New Roman" w:hAnsi="Times New Roman"/>
          <w:bCs/>
          <w:sz w:val="28"/>
          <w:szCs w:val="28"/>
          <w:lang w:val="uk-UA"/>
        </w:rPr>
        <w:t>(зборів громадян, концертів, громадських слухань, тренінгів). Вкажіть, які з них є платними і які обладнані мультимедійною технікою.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4"/>
        <w:gridCol w:w="1681"/>
        <w:gridCol w:w="1720"/>
        <w:gridCol w:w="1666"/>
        <w:gridCol w:w="1823"/>
        <w:gridCol w:w="1628"/>
      </w:tblGrid>
      <w:tr w:rsidR="006F309B" w:rsidRPr="007C1C46" w:rsidTr="007C1C46">
        <w:tc>
          <w:tcPr>
            <w:tcW w:w="954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bCs/>
                <w:sz w:val="24"/>
                <w:szCs w:val="28"/>
                <w:lang w:val="uk-UA"/>
              </w:rPr>
              <w:t>№</w:t>
            </w:r>
          </w:p>
        </w:tc>
        <w:tc>
          <w:tcPr>
            <w:tcW w:w="1681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bCs/>
                <w:sz w:val="24"/>
                <w:szCs w:val="28"/>
                <w:lang w:val="uk-UA"/>
              </w:rPr>
              <w:t>Назва населеного пункту</w:t>
            </w:r>
          </w:p>
        </w:tc>
        <w:tc>
          <w:tcPr>
            <w:tcW w:w="1720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bCs/>
                <w:sz w:val="24"/>
                <w:szCs w:val="28"/>
                <w:lang w:val="uk-UA"/>
              </w:rPr>
              <w:t>Назва закладу або вид приміщення, наявність опалення</w:t>
            </w:r>
          </w:p>
        </w:tc>
        <w:tc>
          <w:tcPr>
            <w:tcW w:w="1666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bCs/>
                <w:sz w:val="24"/>
                <w:szCs w:val="28"/>
                <w:lang w:val="uk-UA"/>
              </w:rPr>
              <w:t>На яку кількість осіб розраховано?</w:t>
            </w:r>
          </w:p>
        </w:tc>
        <w:tc>
          <w:tcPr>
            <w:tcW w:w="1823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bCs/>
                <w:sz w:val="24"/>
                <w:szCs w:val="28"/>
                <w:lang w:val="uk-UA"/>
              </w:rPr>
              <w:t>Мультимедійне обладнання (проектор, екран, комп‘ютер)</w:t>
            </w:r>
          </w:p>
        </w:tc>
        <w:tc>
          <w:tcPr>
            <w:tcW w:w="16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bCs/>
                <w:sz w:val="24"/>
                <w:szCs w:val="28"/>
                <w:lang w:val="uk-UA"/>
              </w:rPr>
              <w:t>Плата за використання для мешканців громади</w:t>
            </w:r>
          </w:p>
        </w:tc>
      </w:tr>
      <w:tr w:rsidR="006F309B" w:rsidRPr="007C1C46" w:rsidTr="007C1C46">
        <w:tc>
          <w:tcPr>
            <w:tcW w:w="954" w:type="dxa"/>
          </w:tcPr>
          <w:p w:rsidR="006F309B" w:rsidRPr="007C1C46" w:rsidRDefault="006F309B" w:rsidP="007C1C46">
            <w:pPr>
              <w:pStyle w:val="CommentText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81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823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54" w:type="dxa"/>
          </w:tcPr>
          <w:p w:rsidR="006F309B" w:rsidRPr="007C1C46" w:rsidRDefault="006F309B" w:rsidP="007C1C46">
            <w:pPr>
              <w:pStyle w:val="CommentText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81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823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54" w:type="dxa"/>
          </w:tcPr>
          <w:p w:rsidR="006F309B" w:rsidRPr="007C1C46" w:rsidRDefault="006F309B" w:rsidP="007C1C46">
            <w:pPr>
              <w:pStyle w:val="CommentText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81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823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54" w:type="dxa"/>
          </w:tcPr>
          <w:p w:rsidR="006F309B" w:rsidRPr="007C1C46" w:rsidRDefault="006F309B" w:rsidP="007C1C46">
            <w:pPr>
              <w:pStyle w:val="CommentText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81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823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54" w:type="dxa"/>
          </w:tcPr>
          <w:p w:rsidR="006F309B" w:rsidRPr="007C1C46" w:rsidRDefault="006F309B" w:rsidP="007C1C46">
            <w:pPr>
              <w:pStyle w:val="CommentText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81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823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</w:tr>
      <w:tr w:rsidR="006F309B" w:rsidRPr="007C1C46" w:rsidTr="007C1C46">
        <w:tc>
          <w:tcPr>
            <w:tcW w:w="954" w:type="dxa"/>
          </w:tcPr>
          <w:p w:rsidR="006F309B" w:rsidRPr="007C1C46" w:rsidRDefault="006F309B" w:rsidP="007C1C46">
            <w:pPr>
              <w:pStyle w:val="CommentText"/>
              <w:numPr>
                <w:ilvl w:val="0"/>
                <w:numId w:val="19"/>
              </w:numPr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81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720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66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823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  <w:tc>
          <w:tcPr>
            <w:tcW w:w="16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bCs/>
                <w:sz w:val="24"/>
                <w:szCs w:val="28"/>
                <w:lang w:val="uk-UA"/>
              </w:rPr>
            </w:pPr>
          </w:p>
        </w:tc>
      </w:tr>
    </w:tbl>
    <w:p w:rsidR="006F309B" w:rsidRPr="00630694" w:rsidRDefault="006F309B" w:rsidP="00D01093">
      <w:pPr>
        <w:pStyle w:val="CommentText"/>
        <w:rPr>
          <w:rFonts w:ascii="Times New Roman" w:hAnsi="Times New Roman"/>
          <w:i/>
          <w:sz w:val="28"/>
          <w:szCs w:val="28"/>
          <w:lang w:val="uk-UA"/>
        </w:rPr>
      </w:pPr>
    </w:p>
    <w:p w:rsidR="006F309B" w:rsidRDefault="006F309B" w:rsidP="00E23C53">
      <w:pPr>
        <w:pStyle w:val="CommentText"/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23C53">
        <w:rPr>
          <w:rFonts w:ascii="Times New Roman" w:hAnsi="Times New Roman"/>
          <w:b/>
          <w:bCs/>
          <w:sz w:val="28"/>
          <w:szCs w:val="28"/>
          <w:lang w:val="uk-UA"/>
        </w:rPr>
        <w:t xml:space="preserve">Наявність засобів масової інформації в </w:t>
      </w:r>
      <w:r w:rsidRPr="00E23C53">
        <w:rPr>
          <w:rFonts w:ascii="Times New Roman" w:hAnsi="Times New Roman"/>
          <w:b/>
          <w:sz w:val="28"/>
          <w:szCs w:val="28"/>
          <w:lang w:val="uk-UA"/>
        </w:rPr>
        <w:t>адміністративно-територіальній одиниці</w:t>
      </w:r>
      <w:r w:rsidRPr="00E23C53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Pr="00E23C5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6F309B" w:rsidRPr="00630694" w:rsidRDefault="006F309B" w:rsidP="00E74F46">
      <w:pPr>
        <w:pStyle w:val="CommentText"/>
        <w:spacing w:after="0"/>
        <w:ind w:left="720" w:firstLine="36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Pr="00630694">
        <w:rPr>
          <w:rFonts w:ascii="Times New Roman" w:hAnsi="Times New Roman"/>
          <w:sz w:val="28"/>
          <w:szCs w:val="28"/>
          <w:lang w:val="uk-UA"/>
        </w:rPr>
        <w:t xml:space="preserve">адайте перелік засобів масової інформації, включаючи газети, радіостанції, телебачення, інтернет-видання та інші. Вкажіть, чи вони є філіалами національних медіа або місцевими ЗМІ. </w:t>
      </w:r>
    </w:p>
    <w:p w:rsidR="006F309B" w:rsidRDefault="006F309B" w:rsidP="00E74F46">
      <w:pPr>
        <w:pStyle w:val="CommentText"/>
        <w:spacing w:after="0"/>
        <w:ind w:left="108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F309B" w:rsidRPr="00E74F46" w:rsidRDefault="006F309B" w:rsidP="00E23C53">
      <w:pPr>
        <w:pStyle w:val="CommentText"/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74F46">
        <w:rPr>
          <w:rFonts w:ascii="Times New Roman" w:hAnsi="Times New Roman"/>
          <w:b/>
          <w:sz w:val="28"/>
          <w:szCs w:val="28"/>
          <w:lang w:val="uk-UA"/>
        </w:rPr>
        <w:t>Бачення та лідерський потенціал адміністративно-територіальної одиниці</w:t>
      </w: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9491"/>
      </w:tblGrid>
      <w:tr w:rsidR="006F309B" w:rsidRPr="007C1C46" w:rsidTr="007C1C46">
        <w:trPr>
          <w:trHeight w:val="458"/>
        </w:trPr>
        <w:tc>
          <w:tcPr>
            <w:tcW w:w="616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A1</w:t>
            </w:r>
          </w:p>
        </w:tc>
        <w:tc>
          <w:tcPr>
            <w:tcW w:w="9491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Державне фінансування проектів. Чи подавались коли-небудь заявки або отримувались кошти від держави для втілення місцевих проектів протягом останніх двох років? Надайте документ (лист, рішення), який підтверджує вашу відповідь.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rPr>
          <w:trHeight w:val="800"/>
        </w:trPr>
        <w:tc>
          <w:tcPr>
            <w:tcW w:w="10107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rPr>
          <w:trHeight w:val="711"/>
        </w:trPr>
        <w:tc>
          <w:tcPr>
            <w:tcW w:w="10107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Перелічіть додану документацію:</w:t>
            </w: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(напр: заявки, пропозиції, бюджети, листи-запити, сертифікати, інше листування, офіційний лист, звернення)</w:t>
            </w: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9491"/>
      </w:tblGrid>
      <w:tr w:rsidR="006F309B" w:rsidRPr="007C1C46" w:rsidTr="007C1C46">
        <w:tc>
          <w:tcPr>
            <w:tcW w:w="61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A2</w:t>
            </w:r>
          </w:p>
        </w:tc>
        <w:tc>
          <w:tcPr>
            <w:tcW w:w="9598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Недержавне фінансування. Чи подавались заявки або отримувались кошти від донорів, діаспори, приватних недержавних груп, інших зовнішніх джерел, на втілення місцевого проекту? Якщо так, то додайте документи, які підтверджують вашу відповідь. </w:t>
            </w:r>
          </w:p>
        </w:tc>
      </w:tr>
      <w:tr w:rsidR="006F309B" w:rsidRPr="007C1C46" w:rsidTr="007C1C46">
        <w:trPr>
          <w:trHeight w:val="3383"/>
        </w:trPr>
        <w:tc>
          <w:tcPr>
            <w:tcW w:w="10215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Які донори працюють у громаді у 2017 році і над якими проектами? Перерахуйте і вкажіть дату завершення проектів.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rPr>
          <w:trHeight w:val="647"/>
        </w:trPr>
        <w:tc>
          <w:tcPr>
            <w:tcW w:w="10215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Перелічіть додану документацію: (напр.: </w:t>
            </w: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заявки, пропозиції, бюджети, листи-запити, сертифікати, інше листування, офіційний лист, звернення)</w:t>
            </w: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.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9491"/>
      </w:tblGrid>
      <w:tr w:rsidR="006F309B" w:rsidRPr="007C1C46" w:rsidTr="007C1C46">
        <w:tc>
          <w:tcPr>
            <w:tcW w:w="616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A3</w:t>
            </w:r>
          </w:p>
        </w:tc>
        <w:tc>
          <w:tcPr>
            <w:tcW w:w="9491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послугами. Чи розроблено план (інший документ) покращення якоїсь послуги? Конкретизуйте, яким чином поліпшуються наявні послуги чи / і запроваджуються нові.</w:t>
            </w:r>
          </w:p>
        </w:tc>
      </w:tr>
      <w:tr w:rsidR="006F309B" w:rsidRPr="007C1C46" w:rsidTr="007C1C46">
        <w:trPr>
          <w:trHeight w:val="2532"/>
        </w:trPr>
        <w:tc>
          <w:tcPr>
            <w:tcW w:w="10107" w:type="dxa"/>
            <w:gridSpan w:val="2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Якщо у</w:t>
            </w:r>
            <w:bookmarkStart w:id="0" w:name="_GoBack"/>
            <w:bookmarkEnd w:id="0"/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вас нема плану, напишіть, чи потрібен план або стратегія і якщо так, то для чого? Чому?</w:t>
            </w: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9491"/>
      </w:tblGrid>
      <w:tr w:rsidR="006F309B" w:rsidRPr="007C1C46" w:rsidTr="007C1C46">
        <w:tc>
          <w:tcPr>
            <w:tcW w:w="61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A4</w:t>
            </w:r>
          </w:p>
        </w:tc>
        <w:tc>
          <w:tcPr>
            <w:tcW w:w="9598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Чи брала участь ваша громада у співфінансуванні або робила негрошові внески для завершення проекту, котрий впроваджувався державою або іншою зовнішньою організацією? Опишіть проект чи спільну справу і вкажіть розмір і форму співфінансування чи негрошового внеску.</w:t>
            </w:r>
          </w:p>
        </w:tc>
      </w:tr>
      <w:tr w:rsidR="006F309B" w:rsidRPr="007C1C46" w:rsidTr="007C1C46">
        <w:trPr>
          <w:trHeight w:val="53"/>
        </w:trPr>
        <w:tc>
          <w:tcPr>
            <w:tcW w:w="10215" w:type="dxa"/>
            <w:gridSpan w:val="2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Якщо в вас нема прикладу, будь ласка, опишіть вашу думку, чому необхідне співфінансування, або чому воно не потрібне? Яка мета вашої частини коштів? Чому вона необхідна?</w:t>
            </w: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"/>
        <w:gridCol w:w="9491"/>
      </w:tblGrid>
      <w:tr w:rsidR="006F309B" w:rsidRPr="007C1C46" w:rsidTr="007C1C46">
        <w:tc>
          <w:tcPr>
            <w:tcW w:w="617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A5</w:t>
            </w:r>
          </w:p>
        </w:tc>
        <w:tc>
          <w:tcPr>
            <w:tcW w:w="9598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Ресурси підвищення доходів адміністративно-територіальної одиниці. Які на вашу думку є ресурси на вашій території для підвищення доходів з власних джерел? </w:t>
            </w: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rPr>
          <w:trHeight w:val="1088"/>
        </w:trPr>
        <w:tc>
          <w:tcPr>
            <w:tcW w:w="10215" w:type="dxa"/>
            <w:gridSpan w:val="2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Pr="00341630" w:rsidRDefault="006F309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F309B" w:rsidRPr="00341630" w:rsidRDefault="006F309B" w:rsidP="00E36852">
      <w:pPr>
        <w:pStyle w:val="ListParagraph"/>
        <w:numPr>
          <w:ilvl w:val="0"/>
          <w:numId w:val="20"/>
        </w:numPr>
        <w:rPr>
          <w:rFonts w:ascii="Times New Roman" w:hAnsi="Times New Roman"/>
          <w:b/>
          <w:i/>
          <w:sz w:val="28"/>
          <w:szCs w:val="28"/>
          <w:lang w:val="uk-UA"/>
        </w:rPr>
      </w:pPr>
      <w:r w:rsidRPr="00341630">
        <w:rPr>
          <w:rFonts w:ascii="Times New Roman" w:hAnsi="Times New Roman"/>
          <w:b/>
          <w:sz w:val="28"/>
          <w:szCs w:val="28"/>
          <w:lang w:val="uk-UA"/>
        </w:rPr>
        <w:t>Досвід та можливості адміністративно-територіальної одиниці надавати послуги громадянам</w:t>
      </w:r>
      <w:r w:rsidRPr="00341630">
        <w:rPr>
          <w:rFonts w:ascii="Times New Roman" w:hAnsi="Times New Roman"/>
          <w:b/>
          <w:bCs/>
          <w:iCs/>
          <w:caps/>
          <w:sz w:val="28"/>
          <w:szCs w:val="28"/>
          <w:lang w:val="uk-UA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0"/>
        <w:gridCol w:w="9412"/>
      </w:tblGrid>
      <w:tr w:rsidR="006F309B" w:rsidRPr="007C1C46" w:rsidTr="007C1C46">
        <w:trPr>
          <w:trHeight w:val="458"/>
        </w:trPr>
        <w:tc>
          <w:tcPr>
            <w:tcW w:w="783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B6</w:t>
            </w:r>
          </w:p>
        </w:tc>
        <w:tc>
          <w:tcPr>
            <w:tcW w:w="9517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Як були відібрані надавачі послуг, наприклад, постачальники питної або технічної води, ті, хто вивозять сміття, надають інші житлово- комунальні послуги мешканцям вашої громади?</w:t>
            </w:r>
          </w:p>
        </w:tc>
      </w:tr>
      <w:tr w:rsidR="006F309B" w:rsidRPr="007C1C46" w:rsidTr="007C1C46">
        <w:trPr>
          <w:trHeight w:val="3995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Опишіть процес відбору кожної організації (окрім комунальних) , яка надає послуги на вашій території (водопостачання, вивіз сміття, інші комунальні послуги). Хто бере участь у відборі? Як обирається надавач послуг: чи оголошувався відкритий конкурс або тендер? 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Чи фінансуються ці організації з місцевого бюджету?</w:t>
            </w: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0"/>
        <w:gridCol w:w="9412"/>
      </w:tblGrid>
      <w:tr w:rsidR="006F309B" w:rsidRPr="007C1C46" w:rsidTr="007C1C46">
        <w:trPr>
          <w:trHeight w:val="458"/>
        </w:trPr>
        <w:tc>
          <w:tcPr>
            <w:tcW w:w="783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B7</w:t>
            </w:r>
          </w:p>
        </w:tc>
        <w:tc>
          <w:tcPr>
            <w:tcW w:w="9517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Як у вашій адміністративно-територіальної одиниці приймається рішення створити та впровадити проект для покращення послуг (</w:t>
            </w: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наприклад, побудувати центр відпочинку або відремонтувати дороги, створити ландшафтний дизайн, придбати нові контейнери для сміття, тощо)</w:t>
            </w: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?</w:t>
            </w:r>
          </w:p>
        </w:tc>
      </w:tr>
      <w:tr w:rsidR="006F309B" w:rsidRPr="007C1C46" w:rsidTr="007C1C46">
        <w:trPr>
          <w:trHeight w:val="1070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Як приймається рішення впровадити проект покращення послуг 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Чи враховуються думки громадян? Якщо так, яким чином? 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Чи організовує керівництво  форуми, зустрічі, опитування або є якісь способи, як громадяни можуть висловлювати свої думки про потребу та якість послуг?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tabs>
                <w:tab w:val="left" w:pos="9315"/>
              </w:tabs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rPr>
          <w:trHeight w:val="1313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Перелічіть додану документацію</w:t>
            </w: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: (напр.:  Надайте свідчення, що підтверджують надану інформацію : порядок денний або записи зібрання (за наявності), що проводились державним органом або консультантом, та/або опитування громадян або інструменти збору думок). Або, якщо в вас є постійна або тимчасова робоча група, наглядова рада громадян, котрі беруть участь в процесі прийняття рішення або впровадженні проекту, надайте наказ або копію рішення. </w:t>
            </w: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p w:rsidR="006F309B" w:rsidRPr="00E5754F" w:rsidRDefault="006F309B" w:rsidP="00E36852">
      <w:pPr>
        <w:pStyle w:val="ListParagraph"/>
        <w:numPr>
          <w:ilvl w:val="0"/>
          <w:numId w:val="20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E5754F">
        <w:rPr>
          <w:rFonts w:ascii="Times New Roman" w:hAnsi="Times New Roman"/>
          <w:b/>
          <w:bCs/>
          <w:iCs/>
          <w:caps/>
          <w:sz w:val="28"/>
          <w:szCs w:val="28"/>
          <w:lang w:val="uk-UA"/>
        </w:rPr>
        <w:t xml:space="preserve"> З</w:t>
      </w:r>
      <w:r w:rsidRPr="00E5754F">
        <w:rPr>
          <w:rFonts w:ascii="Times New Roman" w:hAnsi="Times New Roman"/>
          <w:b/>
          <w:sz w:val="28"/>
          <w:szCs w:val="28"/>
          <w:lang w:val="uk-UA"/>
        </w:rPr>
        <w:t>алучення громадян до вирішення важливих питань у житті громади</w:t>
      </w:r>
      <w:r w:rsidRPr="00E5754F">
        <w:rPr>
          <w:rFonts w:ascii="Times New Roman" w:hAnsi="Times New Roman"/>
          <w:b/>
          <w:caps/>
          <w:sz w:val="28"/>
          <w:szCs w:val="28"/>
          <w:lang w:val="uk-UA"/>
        </w:rPr>
        <w:t xml:space="preserve">. </w:t>
      </w:r>
    </w:p>
    <w:p w:rsidR="006F309B" w:rsidRPr="00630694" w:rsidRDefault="006F309B" w:rsidP="008616FC">
      <w:pPr>
        <w:spacing w:after="0"/>
        <w:ind w:left="360"/>
        <w:rPr>
          <w:rFonts w:ascii="Times New Roman" w:hAnsi="Times New Roman"/>
          <w:i/>
          <w:sz w:val="28"/>
          <w:szCs w:val="28"/>
          <w:lang w:val="uk-UA"/>
        </w:rPr>
      </w:pP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2"/>
        <w:gridCol w:w="9528"/>
      </w:tblGrid>
      <w:tr w:rsidR="006F309B" w:rsidRPr="007C1C46" w:rsidTr="007C1C46">
        <w:trPr>
          <w:trHeight w:val="458"/>
        </w:trPr>
        <w:tc>
          <w:tcPr>
            <w:tcW w:w="772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C8</w:t>
            </w:r>
          </w:p>
        </w:tc>
        <w:tc>
          <w:tcPr>
            <w:tcW w:w="95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Якими способами ваша адміністративно-територіальна одиниця залучала або інформувала громадян про заходи та місцеві проекти? 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rPr>
          <w:trHeight w:val="458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Чи був у вас проект, ініціатива, в котрих керівництво залучало громадян до процесу розробки проекту або будь якої іншої ініціативи, спрямованої на вирішення проблем громади? Якщо так, будь ласка, опишіть та додайте копію проекту (за наявності) в Додатку.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Якими методами користувалась адміністративно-територіальна одиниця для інформування громадян про майбутні проекти, виклики, можливості та рішення? Чи існує у вас практика поширення серед громадян листівок або бюлетенів? Ви інформуєте громадян через телебачення, сайт або інші засоби масової інформації? Чи обговорюєте ви деталі проектів з громадянами на зустрічах, в форматі питань та відповідей, інших засобів комунікації? 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rPr>
          <w:trHeight w:val="458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Перелічіть додану документацію:</w:t>
            </w: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(Напр.: копії листівок, роздатків, протоколів зустрічей, порядку денного або зауважень, запрошень задавати питання та зауваження.)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2"/>
        <w:gridCol w:w="9528"/>
      </w:tblGrid>
      <w:tr w:rsidR="006F309B" w:rsidRPr="007C1C46" w:rsidTr="007C1C46">
        <w:trPr>
          <w:trHeight w:val="458"/>
        </w:trPr>
        <w:tc>
          <w:tcPr>
            <w:tcW w:w="772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C9</w:t>
            </w:r>
          </w:p>
        </w:tc>
        <w:tc>
          <w:tcPr>
            <w:tcW w:w="95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Чи співпрацювала ваша адміністративно-територіальна одиниця з громадськими організаціями чи об‘єднаннями (недержавні організації, вуличні комітети, ОСББ)?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rPr>
          <w:trHeight w:val="458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Перелічіть та опишіть проекти, які ваша ОТГ запровадила в співробітництві з громадськими організаціями. Вкажіть результати цих проектів чи ініціатив.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2"/>
        <w:gridCol w:w="9528"/>
      </w:tblGrid>
      <w:tr w:rsidR="006F309B" w:rsidRPr="007C1C46" w:rsidTr="007C1C46">
        <w:trPr>
          <w:trHeight w:val="458"/>
        </w:trPr>
        <w:tc>
          <w:tcPr>
            <w:tcW w:w="772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C10</w:t>
            </w:r>
          </w:p>
        </w:tc>
        <w:tc>
          <w:tcPr>
            <w:tcW w:w="95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Наскільки доступними для громадян є адміністративні послуги та інформація про адміністративно-територіальну одиниця?</w:t>
            </w:r>
          </w:p>
        </w:tc>
      </w:tr>
      <w:tr w:rsidR="006F309B" w:rsidRPr="007C1C46" w:rsidTr="007C1C46">
        <w:trPr>
          <w:trHeight w:val="458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Чи є на вашій території Центр надання послуг громадянам або Інформаційний центр для громадян? Скільки громадян він в середньому обслуговує за рік і за місяць? Якщо є ЦНАП або його аналог, додайте фото ззовні і зсередини.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Якщо ні, які методи використовуються на вашій території для інформування громадян про наявні послуги? Чи прийняті в  внутрішні правила доступу громадян до інформації? 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Чи є доступний для всіх довідник контактів персоналу та підрозділів з їхніми назвами та місцем розташування, годинами роботи? Чи встановлені в адміністративних будівлях інформаційні дошки? </w:t>
            </w:r>
          </w:p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2"/>
        <w:gridCol w:w="9528"/>
      </w:tblGrid>
      <w:tr w:rsidR="006F309B" w:rsidRPr="007C1C46" w:rsidTr="007C1C46">
        <w:trPr>
          <w:trHeight w:val="458"/>
        </w:trPr>
        <w:tc>
          <w:tcPr>
            <w:tcW w:w="772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C11</w:t>
            </w:r>
          </w:p>
        </w:tc>
        <w:tc>
          <w:tcPr>
            <w:tcW w:w="95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Чи прозорим є процес розроблення та прийняття бюджету адміністративно-територіальної одиниці?</w:t>
            </w:r>
          </w:p>
        </w:tc>
      </w:tr>
      <w:tr w:rsidR="006F309B" w:rsidRPr="007C1C46" w:rsidTr="007C1C46">
        <w:trPr>
          <w:trHeight w:val="458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Опишіть покроково, як створюється та затверджується бюджет і яким чином громадяни залучені до розроблення бюджету? Чи оприлюднюється проект бюджету перед затвердженням? 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Чи публікуються звіти про моніторинг та виконання бюджету? Як часто? Якими каналами? Якщо є така інформація на сайті, дайт, лінк.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Чи має адміністративно-територіальна одиниця досвід розроблення чи впровадження бюджету участі (партисипативного бюджету, учасницького бюджету, громадського бюджету)?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2"/>
        <w:gridCol w:w="9528"/>
      </w:tblGrid>
      <w:tr w:rsidR="006F309B" w:rsidRPr="007C1C46" w:rsidTr="007C1C46">
        <w:trPr>
          <w:trHeight w:val="458"/>
        </w:trPr>
        <w:tc>
          <w:tcPr>
            <w:tcW w:w="772" w:type="dxa"/>
          </w:tcPr>
          <w:p w:rsidR="006F309B" w:rsidRPr="007C1C46" w:rsidRDefault="006F309B" w:rsidP="007C1C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C12</w:t>
            </w:r>
          </w:p>
        </w:tc>
        <w:tc>
          <w:tcPr>
            <w:tcW w:w="9528" w:type="dxa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>Досвід державно-приватного партнерства. Чи є досвід, коли приватна компанія бере на себе функції управління комунальним майном чи виконує функції надання послуг без передачі майна у приватну власність? Надайте приклад.</w:t>
            </w:r>
          </w:p>
        </w:tc>
      </w:tr>
      <w:tr w:rsidR="006F309B" w:rsidRPr="007C1C46" w:rsidTr="007C1C46">
        <w:trPr>
          <w:trHeight w:val="458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6F309B" w:rsidRPr="007C1C46" w:rsidTr="007C1C46">
        <w:trPr>
          <w:trHeight w:val="458"/>
        </w:trPr>
        <w:tc>
          <w:tcPr>
            <w:tcW w:w="10300" w:type="dxa"/>
            <w:gridSpan w:val="2"/>
          </w:tcPr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Перелічіть додану документацію:</w:t>
            </w:r>
            <w:r w:rsidRPr="007C1C4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(Напр.</w:t>
            </w:r>
            <w:r w:rsidRPr="007C1C46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: оголошення про конкурс, рішення ради про передачу функцій приватній компанії, сервісні контракти, угоди, меморандуми порозуміння)</w:t>
            </w: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F309B" w:rsidRPr="007C1C46" w:rsidRDefault="006F309B" w:rsidP="007C1C46">
            <w:pPr>
              <w:pStyle w:val="CommentText"/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6F309B" w:rsidRPr="00630694" w:rsidRDefault="006F309B">
      <w:pPr>
        <w:rPr>
          <w:rFonts w:ascii="Times New Roman" w:hAnsi="Times New Roman"/>
          <w:sz w:val="28"/>
          <w:szCs w:val="28"/>
          <w:lang w:val="uk-UA"/>
        </w:rPr>
      </w:pPr>
    </w:p>
    <w:sectPr w:rsidR="006F309B" w:rsidRPr="00630694" w:rsidSect="003F0B1E">
      <w:footerReference w:type="default" r:id="rId7"/>
      <w:pgSz w:w="11906" w:h="16838" w:code="9"/>
      <w:pgMar w:top="900" w:right="85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09B" w:rsidRDefault="006F309B" w:rsidP="00D47B83">
      <w:pPr>
        <w:spacing w:after="0" w:line="240" w:lineRule="auto"/>
      </w:pPr>
      <w:r>
        <w:separator/>
      </w:r>
    </w:p>
  </w:endnote>
  <w:endnote w:type="continuationSeparator" w:id="0">
    <w:p w:rsidR="006F309B" w:rsidRDefault="006F309B" w:rsidP="00D47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09B" w:rsidRDefault="006F309B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6F309B" w:rsidRDefault="006F30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09B" w:rsidRDefault="006F309B" w:rsidP="00D47B83">
      <w:pPr>
        <w:spacing w:after="0" w:line="240" w:lineRule="auto"/>
      </w:pPr>
      <w:r>
        <w:separator/>
      </w:r>
    </w:p>
  </w:footnote>
  <w:footnote w:type="continuationSeparator" w:id="0">
    <w:p w:rsidR="006F309B" w:rsidRDefault="006F309B" w:rsidP="00D47B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E4E"/>
    <w:multiLevelType w:val="hybridMultilevel"/>
    <w:tmpl w:val="C7627824"/>
    <w:lvl w:ilvl="0" w:tplc="AB94CB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6452E29"/>
    <w:multiLevelType w:val="hybridMultilevel"/>
    <w:tmpl w:val="B2607B1E"/>
    <w:lvl w:ilvl="0" w:tplc="AB94CB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C131CF"/>
    <w:multiLevelType w:val="hybridMultilevel"/>
    <w:tmpl w:val="B1BAC1B0"/>
    <w:lvl w:ilvl="0" w:tplc="80C6B0E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933EE0"/>
    <w:multiLevelType w:val="hybridMultilevel"/>
    <w:tmpl w:val="20AA8D40"/>
    <w:lvl w:ilvl="0" w:tplc="99D877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4018B0"/>
    <w:multiLevelType w:val="hybridMultilevel"/>
    <w:tmpl w:val="8D346816"/>
    <w:lvl w:ilvl="0" w:tplc="B2ACEE0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2112F"/>
    <w:multiLevelType w:val="hybridMultilevel"/>
    <w:tmpl w:val="AE685FA8"/>
    <w:lvl w:ilvl="0" w:tplc="68E22DF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25A3D9F"/>
    <w:multiLevelType w:val="hybridMultilevel"/>
    <w:tmpl w:val="36F0EB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95E6241"/>
    <w:multiLevelType w:val="hybridMultilevel"/>
    <w:tmpl w:val="627E176E"/>
    <w:lvl w:ilvl="0" w:tplc="AB94CB0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4923FA3"/>
    <w:multiLevelType w:val="hybridMultilevel"/>
    <w:tmpl w:val="F118E0A8"/>
    <w:lvl w:ilvl="0" w:tplc="6B6A282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0736F1"/>
    <w:multiLevelType w:val="hybridMultilevel"/>
    <w:tmpl w:val="ECFE8E3A"/>
    <w:lvl w:ilvl="0" w:tplc="AB94CB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8A6BCF"/>
    <w:multiLevelType w:val="hybridMultilevel"/>
    <w:tmpl w:val="36F0EB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D3E25C6"/>
    <w:multiLevelType w:val="hybridMultilevel"/>
    <w:tmpl w:val="4C2A4D12"/>
    <w:lvl w:ilvl="0" w:tplc="921CB1F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37355F8"/>
    <w:multiLevelType w:val="hybridMultilevel"/>
    <w:tmpl w:val="DBE6B0C4"/>
    <w:lvl w:ilvl="0" w:tplc="F0E05C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8AE6D5A"/>
    <w:multiLevelType w:val="hybridMultilevel"/>
    <w:tmpl w:val="9AB0D97A"/>
    <w:lvl w:ilvl="0" w:tplc="249847D8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9B43E29"/>
    <w:multiLevelType w:val="hybridMultilevel"/>
    <w:tmpl w:val="F73AFAF4"/>
    <w:lvl w:ilvl="0" w:tplc="B30454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E671B76"/>
    <w:multiLevelType w:val="hybridMultilevel"/>
    <w:tmpl w:val="04707D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59046F9"/>
    <w:multiLevelType w:val="hybridMultilevel"/>
    <w:tmpl w:val="8CA4F9A8"/>
    <w:lvl w:ilvl="0" w:tplc="89423D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5DF36BC8"/>
    <w:multiLevelType w:val="hybridMultilevel"/>
    <w:tmpl w:val="349EEA20"/>
    <w:lvl w:ilvl="0" w:tplc="F0E05C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B76611B"/>
    <w:multiLevelType w:val="hybridMultilevel"/>
    <w:tmpl w:val="1070F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A5F71F0"/>
    <w:multiLevelType w:val="hybridMultilevel"/>
    <w:tmpl w:val="9816F4BA"/>
    <w:lvl w:ilvl="0" w:tplc="249847D8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0"/>
  </w:num>
  <w:num w:numId="5">
    <w:abstractNumId w:val="6"/>
  </w:num>
  <w:num w:numId="6">
    <w:abstractNumId w:val="16"/>
  </w:num>
  <w:num w:numId="7">
    <w:abstractNumId w:val="15"/>
  </w:num>
  <w:num w:numId="8">
    <w:abstractNumId w:val="18"/>
  </w:num>
  <w:num w:numId="9">
    <w:abstractNumId w:val="14"/>
  </w:num>
  <w:num w:numId="10">
    <w:abstractNumId w:val="2"/>
  </w:num>
  <w:num w:numId="11">
    <w:abstractNumId w:val="19"/>
  </w:num>
  <w:num w:numId="12">
    <w:abstractNumId w:val="9"/>
  </w:num>
  <w:num w:numId="13">
    <w:abstractNumId w:val="7"/>
  </w:num>
  <w:num w:numId="14">
    <w:abstractNumId w:val="0"/>
  </w:num>
  <w:num w:numId="15">
    <w:abstractNumId w:val="1"/>
  </w:num>
  <w:num w:numId="16">
    <w:abstractNumId w:val="8"/>
  </w:num>
  <w:num w:numId="17">
    <w:abstractNumId w:val="11"/>
  </w:num>
  <w:num w:numId="18">
    <w:abstractNumId w:val="12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033"/>
    <w:rsid w:val="000004B0"/>
    <w:rsid w:val="0000653F"/>
    <w:rsid w:val="00012018"/>
    <w:rsid w:val="0002740E"/>
    <w:rsid w:val="00031AD5"/>
    <w:rsid w:val="000329EB"/>
    <w:rsid w:val="00033D02"/>
    <w:rsid w:val="00036FB6"/>
    <w:rsid w:val="0004019D"/>
    <w:rsid w:val="0004300C"/>
    <w:rsid w:val="00051F7F"/>
    <w:rsid w:val="000627C6"/>
    <w:rsid w:val="000713F3"/>
    <w:rsid w:val="00082FC8"/>
    <w:rsid w:val="000862D4"/>
    <w:rsid w:val="000915DA"/>
    <w:rsid w:val="00091DF4"/>
    <w:rsid w:val="000B0318"/>
    <w:rsid w:val="000B3157"/>
    <w:rsid w:val="000B4DAA"/>
    <w:rsid w:val="000B5EAD"/>
    <w:rsid w:val="000D2C27"/>
    <w:rsid w:val="000D2C9A"/>
    <w:rsid w:val="000E04D1"/>
    <w:rsid w:val="000E1D5F"/>
    <w:rsid w:val="000E322C"/>
    <w:rsid w:val="000F0908"/>
    <w:rsid w:val="000F611F"/>
    <w:rsid w:val="001051A6"/>
    <w:rsid w:val="0011499F"/>
    <w:rsid w:val="001208EE"/>
    <w:rsid w:val="001221FD"/>
    <w:rsid w:val="001345A4"/>
    <w:rsid w:val="0013799B"/>
    <w:rsid w:val="00153615"/>
    <w:rsid w:val="00156230"/>
    <w:rsid w:val="001748E5"/>
    <w:rsid w:val="00182707"/>
    <w:rsid w:val="00183177"/>
    <w:rsid w:val="00186829"/>
    <w:rsid w:val="00193434"/>
    <w:rsid w:val="001A75E2"/>
    <w:rsid w:val="001B71F7"/>
    <w:rsid w:val="001E2E9D"/>
    <w:rsid w:val="001E6BE5"/>
    <w:rsid w:val="001F3191"/>
    <w:rsid w:val="001F46C9"/>
    <w:rsid w:val="0020278A"/>
    <w:rsid w:val="002074E1"/>
    <w:rsid w:val="0021013D"/>
    <w:rsid w:val="0021478C"/>
    <w:rsid w:val="002162C2"/>
    <w:rsid w:val="00224F52"/>
    <w:rsid w:val="00230219"/>
    <w:rsid w:val="00245102"/>
    <w:rsid w:val="002574D2"/>
    <w:rsid w:val="00263128"/>
    <w:rsid w:val="00285387"/>
    <w:rsid w:val="00287094"/>
    <w:rsid w:val="00291B0A"/>
    <w:rsid w:val="0029506E"/>
    <w:rsid w:val="00295688"/>
    <w:rsid w:val="00295918"/>
    <w:rsid w:val="002A2ED0"/>
    <w:rsid w:val="002A5879"/>
    <w:rsid w:val="002A76F7"/>
    <w:rsid w:val="002B5C0A"/>
    <w:rsid w:val="002B6C60"/>
    <w:rsid w:val="002C606E"/>
    <w:rsid w:val="002D4741"/>
    <w:rsid w:val="002E1324"/>
    <w:rsid w:val="002E1D36"/>
    <w:rsid w:val="002F20EE"/>
    <w:rsid w:val="00306392"/>
    <w:rsid w:val="00307CBF"/>
    <w:rsid w:val="00313C97"/>
    <w:rsid w:val="00316FA6"/>
    <w:rsid w:val="00323AC0"/>
    <w:rsid w:val="00325062"/>
    <w:rsid w:val="00325EAC"/>
    <w:rsid w:val="00327E97"/>
    <w:rsid w:val="00331849"/>
    <w:rsid w:val="00332A50"/>
    <w:rsid w:val="003350B1"/>
    <w:rsid w:val="00341630"/>
    <w:rsid w:val="00341AF8"/>
    <w:rsid w:val="00343753"/>
    <w:rsid w:val="00346AEC"/>
    <w:rsid w:val="0035662F"/>
    <w:rsid w:val="0035777C"/>
    <w:rsid w:val="003606F0"/>
    <w:rsid w:val="0036233A"/>
    <w:rsid w:val="003746BD"/>
    <w:rsid w:val="0037557E"/>
    <w:rsid w:val="00386F72"/>
    <w:rsid w:val="003901F9"/>
    <w:rsid w:val="00397057"/>
    <w:rsid w:val="003A04BA"/>
    <w:rsid w:val="003A6FD0"/>
    <w:rsid w:val="003B2033"/>
    <w:rsid w:val="003B3F93"/>
    <w:rsid w:val="003C1FFF"/>
    <w:rsid w:val="003C32D0"/>
    <w:rsid w:val="003C522D"/>
    <w:rsid w:val="003C7D33"/>
    <w:rsid w:val="003D0730"/>
    <w:rsid w:val="003D1D83"/>
    <w:rsid w:val="003D755E"/>
    <w:rsid w:val="003E2B32"/>
    <w:rsid w:val="003E33A3"/>
    <w:rsid w:val="003E5986"/>
    <w:rsid w:val="003F0B1E"/>
    <w:rsid w:val="003F2DE1"/>
    <w:rsid w:val="00401F1C"/>
    <w:rsid w:val="00404B09"/>
    <w:rsid w:val="0041766A"/>
    <w:rsid w:val="00422E67"/>
    <w:rsid w:val="004247B7"/>
    <w:rsid w:val="0043494C"/>
    <w:rsid w:val="004430CC"/>
    <w:rsid w:val="00445164"/>
    <w:rsid w:val="004572EB"/>
    <w:rsid w:val="00464191"/>
    <w:rsid w:val="00480E2F"/>
    <w:rsid w:val="004826A0"/>
    <w:rsid w:val="004A1018"/>
    <w:rsid w:val="004A27CB"/>
    <w:rsid w:val="004A6E1B"/>
    <w:rsid w:val="004B3049"/>
    <w:rsid w:val="004B7963"/>
    <w:rsid w:val="004C6456"/>
    <w:rsid w:val="004D66EB"/>
    <w:rsid w:val="004E21B5"/>
    <w:rsid w:val="004E2525"/>
    <w:rsid w:val="004F7E8F"/>
    <w:rsid w:val="00521728"/>
    <w:rsid w:val="00522AB5"/>
    <w:rsid w:val="0053275C"/>
    <w:rsid w:val="00533124"/>
    <w:rsid w:val="005547A5"/>
    <w:rsid w:val="005663AD"/>
    <w:rsid w:val="00575D36"/>
    <w:rsid w:val="005809BB"/>
    <w:rsid w:val="00585443"/>
    <w:rsid w:val="005A3C9C"/>
    <w:rsid w:val="005A4649"/>
    <w:rsid w:val="005A7879"/>
    <w:rsid w:val="005B3B7E"/>
    <w:rsid w:val="005D0258"/>
    <w:rsid w:val="005D4EB2"/>
    <w:rsid w:val="005E45A0"/>
    <w:rsid w:val="005F1132"/>
    <w:rsid w:val="00624271"/>
    <w:rsid w:val="00630694"/>
    <w:rsid w:val="00634320"/>
    <w:rsid w:val="0063736E"/>
    <w:rsid w:val="00645264"/>
    <w:rsid w:val="00655477"/>
    <w:rsid w:val="00660546"/>
    <w:rsid w:val="00665803"/>
    <w:rsid w:val="0067353B"/>
    <w:rsid w:val="0068210B"/>
    <w:rsid w:val="00682EDC"/>
    <w:rsid w:val="00692F92"/>
    <w:rsid w:val="006A5CAC"/>
    <w:rsid w:val="006B07CA"/>
    <w:rsid w:val="006B086D"/>
    <w:rsid w:val="006D33B7"/>
    <w:rsid w:val="006F309B"/>
    <w:rsid w:val="007054AE"/>
    <w:rsid w:val="00705EB6"/>
    <w:rsid w:val="00713FA6"/>
    <w:rsid w:val="007235EC"/>
    <w:rsid w:val="00724898"/>
    <w:rsid w:val="007270C9"/>
    <w:rsid w:val="00735E88"/>
    <w:rsid w:val="007376EF"/>
    <w:rsid w:val="0074791B"/>
    <w:rsid w:val="00747ECD"/>
    <w:rsid w:val="00751E19"/>
    <w:rsid w:val="00753E08"/>
    <w:rsid w:val="00761FDF"/>
    <w:rsid w:val="007645FB"/>
    <w:rsid w:val="007656F2"/>
    <w:rsid w:val="00766771"/>
    <w:rsid w:val="00772E84"/>
    <w:rsid w:val="00784BEE"/>
    <w:rsid w:val="007A0DA0"/>
    <w:rsid w:val="007A548B"/>
    <w:rsid w:val="007A5E3E"/>
    <w:rsid w:val="007C1C46"/>
    <w:rsid w:val="007C3EDC"/>
    <w:rsid w:val="007C4688"/>
    <w:rsid w:val="007D21C5"/>
    <w:rsid w:val="007E0213"/>
    <w:rsid w:val="007E4F98"/>
    <w:rsid w:val="007F0CE7"/>
    <w:rsid w:val="007F226A"/>
    <w:rsid w:val="007F2FD1"/>
    <w:rsid w:val="00806616"/>
    <w:rsid w:val="00807DF3"/>
    <w:rsid w:val="00817813"/>
    <w:rsid w:val="00830623"/>
    <w:rsid w:val="00835FE0"/>
    <w:rsid w:val="00846665"/>
    <w:rsid w:val="00860E9E"/>
    <w:rsid w:val="00860F56"/>
    <w:rsid w:val="008616FC"/>
    <w:rsid w:val="00872525"/>
    <w:rsid w:val="00872A2E"/>
    <w:rsid w:val="00883B82"/>
    <w:rsid w:val="00884F44"/>
    <w:rsid w:val="00892E12"/>
    <w:rsid w:val="00896F67"/>
    <w:rsid w:val="008A11BF"/>
    <w:rsid w:val="008A2549"/>
    <w:rsid w:val="008B71CC"/>
    <w:rsid w:val="008C5678"/>
    <w:rsid w:val="008D2C6F"/>
    <w:rsid w:val="008D685A"/>
    <w:rsid w:val="008E0F32"/>
    <w:rsid w:val="008F1A0D"/>
    <w:rsid w:val="008F4D06"/>
    <w:rsid w:val="009043A0"/>
    <w:rsid w:val="009078E5"/>
    <w:rsid w:val="009079D5"/>
    <w:rsid w:val="0092085E"/>
    <w:rsid w:val="00923A83"/>
    <w:rsid w:val="00923DD0"/>
    <w:rsid w:val="00927A3E"/>
    <w:rsid w:val="00931A0B"/>
    <w:rsid w:val="00933A0C"/>
    <w:rsid w:val="0093577D"/>
    <w:rsid w:val="00937408"/>
    <w:rsid w:val="00941558"/>
    <w:rsid w:val="009459BA"/>
    <w:rsid w:val="0095718D"/>
    <w:rsid w:val="00957F01"/>
    <w:rsid w:val="00961778"/>
    <w:rsid w:val="009635E1"/>
    <w:rsid w:val="00965F17"/>
    <w:rsid w:val="00966D67"/>
    <w:rsid w:val="00967E5F"/>
    <w:rsid w:val="00972248"/>
    <w:rsid w:val="009774DA"/>
    <w:rsid w:val="009816C1"/>
    <w:rsid w:val="00987E60"/>
    <w:rsid w:val="009A3F10"/>
    <w:rsid w:val="009A598D"/>
    <w:rsid w:val="009B3783"/>
    <w:rsid w:val="009B48FF"/>
    <w:rsid w:val="009D147A"/>
    <w:rsid w:val="009D72C7"/>
    <w:rsid w:val="009E1F9A"/>
    <w:rsid w:val="009E27AF"/>
    <w:rsid w:val="009F0629"/>
    <w:rsid w:val="009F1E93"/>
    <w:rsid w:val="009F25BC"/>
    <w:rsid w:val="009F52AD"/>
    <w:rsid w:val="009F6094"/>
    <w:rsid w:val="00A10539"/>
    <w:rsid w:val="00A16271"/>
    <w:rsid w:val="00A162AE"/>
    <w:rsid w:val="00A20393"/>
    <w:rsid w:val="00A20C60"/>
    <w:rsid w:val="00A23D87"/>
    <w:rsid w:val="00A314B0"/>
    <w:rsid w:val="00A361EC"/>
    <w:rsid w:val="00A572CC"/>
    <w:rsid w:val="00A644C7"/>
    <w:rsid w:val="00A660FC"/>
    <w:rsid w:val="00A944B2"/>
    <w:rsid w:val="00A94983"/>
    <w:rsid w:val="00A95125"/>
    <w:rsid w:val="00AA4D01"/>
    <w:rsid w:val="00AB0492"/>
    <w:rsid w:val="00AC6306"/>
    <w:rsid w:val="00AD0A4C"/>
    <w:rsid w:val="00AD18FD"/>
    <w:rsid w:val="00AD20AC"/>
    <w:rsid w:val="00AD739D"/>
    <w:rsid w:val="00AF4019"/>
    <w:rsid w:val="00B01DF7"/>
    <w:rsid w:val="00B11B43"/>
    <w:rsid w:val="00B16EB2"/>
    <w:rsid w:val="00B2171C"/>
    <w:rsid w:val="00B24AE7"/>
    <w:rsid w:val="00B25D90"/>
    <w:rsid w:val="00B32A75"/>
    <w:rsid w:val="00B33B69"/>
    <w:rsid w:val="00B34F57"/>
    <w:rsid w:val="00B351F4"/>
    <w:rsid w:val="00B45D69"/>
    <w:rsid w:val="00B63C31"/>
    <w:rsid w:val="00B7624B"/>
    <w:rsid w:val="00B8163F"/>
    <w:rsid w:val="00B908A1"/>
    <w:rsid w:val="00B90929"/>
    <w:rsid w:val="00B92F22"/>
    <w:rsid w:val="00B93860"/>
    <w:rsid w:val="00B945FF"/>
    <w:rsid w:val="00B9504E"/>
    <w:rsid w:val="00B95093"/>
    <w:rsid w:val="00B9524E"/>
    <w:rsid w:val="00B970B6"/>
    <w:rsid w:val="00BA03A3"/>
    <w:rsid w:val="00BA2AA9"/>
    <w:rsid w:val="00BA756E"/>
    <w:rsid w:val="00BB7162"/>
    <w:rsid w:val="00BC00FC"/>
    <w:rsid w:val="00BD5A3B"/>
    <w:rsid w:val="00BD5BE1"/>
    <w:rsid w:val="00BF0B5D"/>
    <w:rsid w:val="00BF32AD"/>
    <w:rsid w:val="00C063EB"/>
    <w:rsid w:val="00C120DD"/>
    <w:rsid w:val="00C32F36"/>
    <w:rsid w:val="00C33F3A"/>
    <w:rsid w:val="00C3414D"/>
    <w:rsid w:val="00C40EAC"/>
    <w:rsid w:val="00C511F7"/>
    <w:rsid w:val="00C513FA"/>
    <w:rsid w:val="00C661A3"/>
    <w:rsid w:val="00C67912"/>
    <w:rsid w:val="00C708A9"/>
    <w:rsid w:val="00C77A40"/>
    <w:rsid w:val="00C8613E"/>
    <w:rsid w:val="00C92A15"/>
    <w:rsid w:val="00C941C9"/>
    <w:rsid w:val="00CA104A"/>
    <w:rsid w:val="00CA1BC8"/>
    <w:rsid w:val="00CA7600"/>
    <w:rsid w:val="00CC7DDD"/>
    <w:rsid w:val="00CD3355"/>
    <w:rsid w:val="00CD5EA3"/>
    <w:rsid w:val="00CD7B20"/>
    <w:rsid w:val="00CE092C"/>
    <w:rsid w:val="00CE4F8F"/>
    <w:rsid w:val="00CE5D83"/>
    <w:rsid w:val="00CF0065"/>
    <w:rsid w:val="00CF4EFD"/>
    <w:rsid w:val="00CF65F7"/>
    <w:rsid w:val="00CF70D9"/>
    <w:rsid w:val="00D01093"/>
    <w:rsid w:val="00D11283"/>
    <w:rsid w:val="00D11DD5"/>
    <w:rsid w:val="00D225B2"/>
    <w:rsid w:val="00D30F98"/>
    <w:rsid w:val="00D4546D"/>
    <w:rsid w:val="00D45CBD"/>
    <w:rsid w:val="00D47B83"/>
    <w:rsid w:val="00D528C2"/>
    <w:rsid w:val="00D535FF"/>
    <w:rsid w:val="00D6535A"/>
    <w:rsid w:val="00D679F3"/>
    <w:rsid w:val="00D7141D"/>
    <w:rsid w:val="00D73517"/>
    <w:rsid w:val="00D771E4"/>
    <w:rsid w:val="00D84752"/>
    <w:rsid w:val="00D85B53"/>
    <w:rsid w:val="00D9562E"/>
    <w:rsid w:val="00DB2B84"/>
    <w:rsid w:val="00DB4FF7"/>
    <w:rsid w:val="00DE4D7A"/>
    <w:rsid w:val="00E0738E"/>
    <w:rsid w:val="00E160E9"/>
    <w:rsid w:val="00E17101"/>
    <w:rsid w:val="00E227F4"/>
    <w:rsid w:val="00E23C53"/>
    <w:rsid w:val="00E23D59"/>
    <w:rsid w:val="00E32530"/>
    <w:rsid w:val="00E342D4"/>
    <w:rsid w:val="00E34820"/>
    <w:rsid w:val="00E36852"/>
    <w:rsid w:val="00E45B3E"/>
    <w:rsid w:val="00E47E09"/>
    <w:rsid w:val="00E53759"/>
    <w:rsid w:val="00E5437D"/>
    <w:rsid w:val="00E5754F"/>
    <w:rsid w:val="00E6578E"/>
    <w:rsid w:val="00E74F46"/>
    <w:rsid w:val="00E90503"/>
    <w:rsid w:val="00E91750"/>
    <w:rsid w:val="00E95845"/>
    <w:rsid w:val="00EB30DD"/>
    <w:rsid w:val="00EB7228"/>
    <w:rsid w:val="00EC513D"/>
    <w:rsid w:val="00EC59EB"/>
    <w:rsid w:val="00ED4B69"/>
    <w:rsid w:val="00EE21B6"/>
    <w:rsid w:val="00F057A7"/>
    <w:rsid w:val="00F06702"/>
    <w:rsid w:val="00F230C1"/>
    <w:rsid w:val="00F438FF"/>
    <w:rsid w:val="00F44024"/>
    <w:rsid w:val="00F46043"/>
    <w:rsid w:val="00F572CE"/>
    <w:rsid w:val="00F57EE7"/>
    <w:rsid w:val="00F6616D"/>
    <w:rsid w:val="00F875DB"/>
    <w:rsid w:val="00F878EA"/>
    <w:rsid w:val="00F915D9"/>
    <w:rsid w:val="00F927FA"/>
    <w:rsid w:val="00FA3E67"/>
    <w:rsid w:val="00FA72FB"/>
    <w:rsid w:val="00FC7EAC"/>
    <w:rsid w:val="00FD7245"/>
    <w:rsid w:val="00FD7616"/>
    <w:rsid w:val="00FE0B0A"/>
    <w:rsid w:val="00FE0FEF"/>
    <w:rsid w:val="00FE1DAC"/>
    <w:rsid w:val="00FE7318"/>
    <w:rsid w:val="00FF42E6"/>
    <w:rsid w:val="2C73A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0EE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B203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3B203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0915DA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3D1D8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D1D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D1D8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D1D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D1D8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D1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D1D8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D47B8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47B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47B8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47B8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18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39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8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122</TotalTime>
  <Pages>9</Pages>
  <Words>1681</Words>
  <Characters>9587</Characters>
  <Application>Microsoft Office Outlook</Application>
  <DocSecurity>0</DocSecurity>
  <Lines>0</Lines>
  <Paragraphs>0</Paragraphs>
  <ScaleCrop>false</ScaleCrop>
  <Company>D.O.B.R.E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Mayis Vanoyan</dc:creator>
  <cp:keywords/>
  <dc:description/>
  <cp:lastModifiedBy>1</cp:lastModifiedBy>
  <cp:revision>56</cp:revision>
  <cp:lastPrinted>2017-04-13T13:32:00Z</cp:lastPrinted>
  <dcterms:created xsi:type="dcterms:W3CDTF">2017-03-28T15:59:00Z</dcterms:created>
  <dcterms:modified xsi:type="dcterms:W3CDTF">2017-04-13T13:33:00Z</dcterms:modified>
</cp:coreProperties>
</file>